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540.53833pt;width:595.276001pt;height:174.0788pt;mso-position-horizontal-relative:page;mso-position-vertical-relative:page;z-index:-543" coordorigin="0,10811" coordsize="11906,3482">
            <v:group style="position:absolute;left:0;top:10859;width:3954;height:3402" coordorigin="0,10859" coordsize="3954,3402">
              <v:shape style="position:absolute;left:0;top:10859;width:3954;height:3402" coordorigin="0,10859" coordsize="3954,3402" path="m0,14260l3954,14260,3954,10859,0,10859,0,14260xe" filled="t" fillcolor="#231F20" stroked="f">
                <v:path arrowok="t"/>
                <v:fill/>
              </v:shape>
              <v:shape style="position:absolute;left:0;top:10859;width:4185;height:3402" type="#_x0000_t75">
                <v:imagedata r:id="rId5" o:title=""/>
              </v:shape>
            </v:group>
            <v:group style="position:absolute;left:3954;top:10851;width:4751;height:3402" coordorigin="3954,10851" coordsize="4751,3402">
              <v:shape style="position:absolute;left:3954;top:10851;width:4751;height:3402" coordorigin="3954,10851" coordsize="4751,3402" path="m3954,14252l8705,14252,8705,10851,3954,10851,3954,14252e" filled="t" fillcolor="#231F20" stroked="f">
                <v:path arrowok="t"/>
                <v:fill/>
              </v:shape>
            </v:group>
            <v:group style="position:absolute;left:8705;top:10851;width:3201;height:3402" coordorigin="8705,10851" coordsize="3201,3402">
              <v:shape style="position:absolute;left:8705;top:10851;width:3201;height:3402" coordorigin="8705,10851" coordsize="3201,3402" path="m8705,14252l11906,14252,11906,10851,8705,10851,8705,14252e" filled="t" fillcolor="#231F20" stroked="f">
                <v:path arrowok="t"/>
                <v:fill/>
              </v:shape>
              <v:shape style="position:absolute;left:3954;top:10851;width:7952;height:3402" type="#_x0000_t75">
                <v:imagedata r:id="rId6" o:title=""/>
              </v:shape>
            </v:group>
            <v:group style="position:absolute;left:9;top:10851;width:11896;height:2" coordorigin="9,10851" coordsize="11896,2">
              <v:shape style="position:absolute;left:9;top:10851;width:11896;height:2" coordorigin="9,10851" coordsize="11896,0" path="m9,10851l11906,10851e" filled="f" stroked="t" strokeweight="4pt" strokecolor="#EC008C">
                <v:path arrowok="t"/>
              </v:shape>
            </v:group>
            <v:group style="position:absolute;left:0;top:14252;width:11906;height:2" coordorigin="0,14252" coordsize="11906,2">
              <v:shape style="position:absolute;left:0;top:14252;width:11906;height:2" coordorigin="0,14252" coordsize="11906,0" path="m0,14252l11906,14252e" filled="f" stroked="t" strokeweight="4pt" strokecolor="#EC00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1.556900pt;margin-top:102.980766pt;width:58.380131pt;height:13.461285pt;mso-position-horizontal-relative:page;mso-position-vertical-relative:page;z-index:-542" coordorigin="2831,2060" coordsize="1168,269">
            <v:group style="position:absolute;left:2871;top:2225;width:115;height:64" coordorigin="2871,2225" coordsize="115,64">
              <v:shape style="position:absolute;left:2871;top:2225;width:115;height:64" coordorigin="2871,2225" coordsize="115,64" path="m2871,2225l2902,2280,2947,2289,2968,2286,2986,2279,2950,2279,2926,2277,2905,2270,2890,2257,2883,2237,2871,2225e" filled="t" fillcolor="#373529" stroked="f">
                <v:path arrowok="t"/>
                <v:fill/>
              </v:shape>
            </v:group>
            <v:group style="position:absolute;left:2877;top:2100;width:134;height:180" coordorigin="2877,2100" coordsize="134,180">
              <v:shape style="position:absolute;left:2877;top:2100;width:134;height:180" coordorigin="2877,2100" coordsize="134,180" path="m2949,2100l2923,2102,2901,2108,2885,2121,2877,2139,2882,2164,2894,2180,2913,2189,2934,2195,2959,2200,2981,2208,2995,2220,2993,2249,2982,2267,2967,2276,2950,2279,2986,2279,2989,2278,3004,2263,3011,2241,3006,2217,2992,2202,2973,2194,2951,2188,2926,2183,2905,2175,2891,2162,2894,2134,2907,2117,2924,2110,2980,2110,2971,2105,2949,2100e" filled="t" fillcolor="#373529" stroked="f">
                <v:path arrowok="t"/>
                <v:fill/>
              </v:shape>
            </v:group>
            <v:group style="position:absolute;left:2924;top:2110;width:83;height:45" coordorigin="2924,2110" coordsize="83,45">
              <v:shape style="position:absolute;left:2924;top:2110;width:83;height:45" coordorigin="2924,2110" coordsize="83,45" path="m2980,2110l2924,2110,2953,2112,2974,2119,2988,2131,2995,2149,3007,2155,3001,2132,2989,2115,2980,2110e" filled="t" fillcolor="#373529" stroked="f">
                <v:path arrowok="t"/>
                <v:fill/>
              </v:shape>
            </v:group>
            <v:group style="position:absolute;left:3032;top:2152;width:94;height:135" coordorigin="3032,2152" coordsize="94,135">
              <v:shape style="position:absolute;left:3032;top:2152;width:94;height:135" coordorigin="3032,2152" coordsize="94,135" path="m3100,2152l3073,2155,3053,2165,3039,2180,3032,2199,3032,2227,3038,2251,3047,2269,3061,2281,3080,2287,3105,2284,3115,2279,3090,2279,3068,2275,3052,2262,3042,2242,3043,2213,3048,2189,3058,2173,3072,2163,3125,2163,3121,2159,3100,2152e" filled="t" fillcolor="#373529" stroked="f">
                <v:path arrowok="t"/>
                <v:fill/>
              </v:shape>
            </v:group>
            <v:group style="position:absolute;left:3090;top:2239;width:54;height:41" coordorigin="3090,2239" coordsize="54,41">
              <v:shape style="position:absolute;left:3090;top:2239;width:54;height:41" coordorigin="3090,2239" coordsize="54,41" path="m3135,2239l3127,2259,3112,2274,3090,2279,3115,2279,3124,2275,3137,2260,3144,2240,3135,2239e" filled="t" fillcolor="#373529" stroked="f">
                <v:path arrowok="t"/>
                <v:fill/>
              </v:shape>
            </v:group>
            <v:group style="position:absolute;left:3072;top:2163;width:71;height:32" coordorigin="3072,2163" coordsize="71,32">
              <v:shape style="position:absolute;left:3072;top:2163;width:71;height:32" coordorigin="3072,2163" coordsize="71,32" path="m3125,2163l3072,2163,3101,2163,3121,2171,3131,2184,3143,2194,3136,2173,3125,2163e" filled="t" fillcolor="#373529" stroked="f">
                <v:path arrowok="t"/>
                <v:fill/>
              </v:shape>
            </v:group>
            <v:group style="position:absolute;left:3161;top:2153;width:96;height:134" coordorigin="3161,2153" coordsize="96,134">
              <v:shape style="position:absolute;left:3161;top:2153;width:96;height:134" coordorigin="3161,2153" coordsize="96,134" path="m3234,2153l3172,2179,3161,2218,3161,2220,3164,2243,3173,2263,3188,2278,3208,2286,3235,2283,3247,2278,3232,2278,3205,2274,3187,2263,3176,2247,3171,2226,3170,2220,3171,2218,3174,2196,3184,2177,3200,2164,3257,2164,3254,2161,3234,2153e" filled="t" fillcolor="#373529" stroked="f">
                <v:path arrowok="t"/>
                <v:fill/>
              </v:shape>
            </v:group>
            <v:group style="position:absolute;left:3200;top:2164;width:80;height:114" coordorigin="3200,2164" coordsize="80,114">
              <v:shape style="position:absolute;left:3200;top:2164;width:80;height:114" coordorigin="3200,2164" coordsize="80,114" path="m3257,2164l3200,2164,3229,2165,3250,2173,3263,2187,3269,2205,3268,2232,3261,2254,3249,2270,3232,2278,3247,2278,3255,2274,3269,2260,3278,2241,3281,2220,3278,2197,3277,2196,3269,2176,3257,2164e" filled="t" fillcolor="#373529" stroked="f">
                <v:path arrowok="t"/>
                <v:fill/>
              </v:shape>
            </v:group>
            <v:group style="position:absolute;left:3313;top:2163;width:37;height:122" coordorigin="3313,2163" coordsize="37,122">
              <v:shape style="position:absolute;left:3313;top:2163;width:37;height:122" coordorigin="3313,2163" coordsize="37,122" path="m3323,2163l3313,2163,3313,2254,3320,2277,3337,2284,3350,2277,3333,2277,3323,2275,3323,2163e" filled="t" fillcolor="#373529" stroked="f">
                <v:path arrowok="t"/>
                <v:fill/>
              </v:shape>
            </v:group>
            <v:group style="position:absolute;left:3333;top:2276;width:18;height:2" coordorigin="3333,2276" coordsize="18,2">
              <v:shape style="position:absolute;left:3333;top:2276;width:18;height:2" coordorigin="3333,2276" coordsize="18,0" path="m3351,2276l3333,2277,3350,2277,3351,2276e" filled="t" fillcolor="#373529" stroked="f">
                <v:path arrowok="t"/>
                <v:fill/>
              </v:shape>
            </v:group>
            <v:group style="position:absolute;left:3289;top:2154;width:62;height:8" coordorigin="3289,2154" coordsize="62,8">
              <v:shape style="position:absolute;left:3289;top:2154;width:62;height:8" coordorigin="3289,2154" coordsize="62,8" path="m3289,2158l3351,2158e" filled="f" stroked="t" strokeweight=".517pt" strokecolor="#373529">
                <v:path arrowok="t"/>
              </v:shape>
            </v:group>
            <v:group style="position:absolute;left:3313;top:2114;width:10;height:41" coordorigin="3313,2114" coordsize="10,41">
              <v:shape style="position:absolute;left:3313;top:2114;width:10;height:41" coordorigin="3313,2114" coordsize="10,41" path="m3313,2134l3323,2134e" filled="f" stroked="t" strokeweight="2.13pt" strokecolor="#373529">
                <v:path arrowok="t"/>
              </v:shape>
            </v:group>
            <v:group style="position:absolute;left:3376;top:2103;width:2;height:181" coordorigin="3376,2103" coordsize="2,181">
              <v:shape style="position:absolute;left:3376;top:2103;width:2;height:181" coordorigin="3376,2103" coordsize="0,181" path="m3376,2103l3376,2285e" filled="f" stroked="t" strokeweight=".580pt" strokecolor="#373529">
                <v:path arrowok="t"/>
              </v:shape>
            </v:group>
            <v:group style="position:absolute;left:3498;top:2259;width:25;height:26" coordorigin="3498,2259" coordsize="25,26">
              <v:shape style="position:absolute;left:3498;top:2259;width:25;height:26" coordorigin="3498,2259" coordsize="25,26" path="m3508,2259l3498,2259,3498,2276,3500,2285,3518,2285,3523,2284,3523,2276,3508,2276,3508,2259e" filled="t" fillcolor="#373529" stroked="f">
                <v:path arrowok="t"/>
                <v:fill/>
              </v:shape>
            </v:group>
            <v:group style="position:absolute;left:3405;top:2162;width:102;height:123" coordorigin="3405,2162" coordsize="102,123">
              <v:shape style="position:absolute;left:3405;top:2162;width:102;height:123" coordorigin="3405,2162" coordsize="102,123" path="m3497,2162l3446,2162,3480,2166,3495,2176,3495,2198,3484,2208,3453,2212,3432,2216,3414,2227,3405,2249,3412,2272,3428,2284,3458,2284,3477,2278,3460,2278,3431,2274,3417,2262,3420,2237,3433,2225,3482,2217,3495,2213,3508,2213,3508,2185,3500,2164,3497,2162e" filled="t" fillcolor="#373529" stroked="f">
                <v:path arrowok="t"/>
                <v:fill/>
              </v:shape>
            </v:group>
            <v:group style="position:absolute;left:3460;top:2213;width:47;height:66" coordorigin="3460,2213" coordsize="47,66">
              <v:shape style="position:absolute;left:3460;top:2213;width:47;height:66" coordorigin="3460,2213" coordsize="47,66" path="m3508,2213l3495,2213,3498,2235,3496,2248,3485,2266,3460,2278,3477,2278,3479,2278,3492,2268,3498,2259,3508,2259,3508,2213e" filled="t" fillcolor="#373529" stroked="f">
                <v:path arrowok="t"/>
                <v:fill/>
              </v:shape>
            </v:group>
            <v:group style="position:absolute;left:3518;top:2275;width:5;height:2" coordorigin="3518,2275" coordsize="5,2">
              <v:shape style="position:absolute;left:3518;top:2275;width:5;height:2" coordorigin="3518,2275" coordsize="5,1" path="m3523,2275l3520,2276,3518,2276,3523,2276,3523,2275e" filled="t" fillcolor="#373529" stroked="f">
                <v:path arrowok="t"/>
                <v:fill/>
              </v:shape>
            </v:group>
            <v:group style="position:absolute;left:3412;top:2153;width:84;height:41" coordorigin="3412,2153" coordsize="84,41">
              <v:shape style="position:absolute;left:3412;top:2153;width:84;height:41" coordorigin="3412,2153" coordsize="84,41" path="m3482,2153l3451,2155,3430,2161,3417,2174,3412,2191,3422,2194,3429,2173,3446,2162,3497,2162,3482,2153e" filled="t" fillcolor="#373529" stroked="f">
                <v:path arrowok="t"/>
                <v:fill/>
              </v:shape>
            </v:group>
            <v:group style="position:absolute;left:3538;top:2154;width:18;height:130" coordorigin="3538,2154" coordsize="18,130">
              <v:shape style="position:absolute;left:3538;top:2154;width:18;height:130" coordorigin="3538,2154" coordsize="18,130" path="m3548,2154l3538,2154,3538,2285,3548,2285,3548,2214,3552,2190,3557,2182,3548,2182,3548,2154e" filled="t" fillcolor="#373529" stroked="f">
                <v:path arrowok="t"/>
                <v:fill/>
              </v:shape>
            </v:group>
            <v:group style="position:absolute;left:3581;top:2161;width:60;height:123" coordorigin="3581,2161" coordsize="60,123">
              <v:shape style="position:absolute;left:3581;top:2161;width:60;height:123" coordorigin="3581,2161" coordsize="60,123" path="m3624,2161l3581,2161,3614,2167,3628,2181,3632,2197,3632,2285,3642,2285,3642,2204,3640,2187,3633,2167,3624,2161e" filled="t" fillcolor="#373529" stroked="f">
                <v:path arrowok="t"/>
                <v:fill/>
              </v:shape>
            </v:group>
            <v:group style="position:absolute;left:3548;top:2153;width:76;height:29" coordorigin="3548,2153" coordsize="76,29">
              <v:shape style="position:absolute;left:3548;top:2153;width:76;height:29" coordorigin="3548,2153" coordsize="76,29" path="m3612,2153l3585,2155,3566,2161,3553,2173,3548,2182,3557,2182,3563,2172,3581,2161,3624,2161,3612,2153e" filled="t" fillcolor="#373529" stroked="f">
                <v:path arrowok="t"/>
                <v:fill/>
              </v:shape>
            </v:group>
            <v:group style="position:absolute;left:3664;top:2154;width:89;height:131" coordorigin="3664,2154" coordsize="89,131">
              <v:shape style="position:absolute;left:3664;top:2154;width:89;height:131" coordorigin="3664,2154" coordsize="89,131" path="m3741,2154l3676,2177,3664,2214,3666,2239,3674,2261,3687,2277,3705,2286,3732,2285,3748,2279,3722,2279,3700,2274,3684,2260,3676,2239,3677,2210,3682,2187,3692,2171,3707,2162,3753,2162,3741,2154e" filled="t" fillcolor="#373529" stroked="f">
                <v:path arrowok="t"/>
                <v:fill/>
              </v:shape>
            </v:group>
            <v:group style="position:absolute;left:3771;top:2257;width:10;height:28" coordorigin="3771,2257" coordsize="10,28">
              <v:shape style="position:absolute;left:3771;top:2257;width:10;height:28" coordorigin="3771,2257" coordsize="10,28" path="m3771,2271l3780,2271e" filled="f" stroked="t" strokeweight="1.494pt" strokecolor="#373529">
                <v:path arrowok="t"/>
              </v:shape>
            </v:group>
            <v:group style="position:absolute;left:3707;top:2162;width:73;height:118" coordorigin="3707,2162" coordsize="73,118">
              <v:shape style="position:absolute;left:3707;top:2162;width:73;height:118" coordorigin="3707,2162" coordsize="73,118" path="m3753,2162l3707,2162,3735,2165,3754,2175,3765,2191,3770,2211,3768,2237,3760,2258,3746,2272,3727,2279,3722,2279,3748,2279,3751,2278,3764,2267,3771,2257,3780,2257,3780,2183,3770,2183,3759,2165,3753,2162e" filled="t" fillcolor="#373529" stroked="f">
                <v:path arrowok="t"/>
                <v:fill/>
              </v:shape>
            </v:group>
            <v:group style="position:absolute;left:3771;top:2103;width:10;height:80" coordorigin="3771,2103" coordsize="10,80">
              <v:shape style="position:absolute;left:3771;top:2103;width:10;height:80" coordorigin="3771,2103" coordsize="10,80" path="m3771,2143l3780,2143e" filled="f" stroked="t" strokeweight="4.0940pt" strokecolor="#373529">
                <v:path arrowok="t"/>
              </v:shape>
            </v:group>
            <v:group style="position:absolute;left:3818;top:2103;width:10;height:58" coordorigin="3818,2103" coordsize="10,58">
              <v:shape style="position:absolute;left:3818;top:2103;width:10;height:58" coordorigin="3818,2103" coordsize="10,58" path="m3818,2132l3827,2132e" filled="f" stroked="t" strokeweight="3.003pt" strokecolor="#373529">
                <v:path arrowok="t"/>
              </v:shape>
            </v:group>
            <v:group style="position:absolute;left:3858;top:2241;width:90;height:45" coordorigin="3858,2241" coordsize="90,45">
              <v:shape style="position:absolute;left:3858;top:2241;width:90;height:45" coordorigin="3858,2241" coordsize="90,45" path="m3858,2241l3863,2264,3877,2279,3898,2287,3925,2285,3946,2278,3947,2277,3928,2277,3899,2275,3880,2267,3870,2253,3858,2241e" filled="t" fillcolor="#373529" stroked="f">
                <v:path arrowok="t"/>
                <v:fill/>
              </v:shape>
            </v:group>
            <v:group style="position:absolute;left:3862;top:2151;width:96;height:126" coordorigin="3862,2151" coordsize="96,126">
              <v:shape style="position:absolute;left:3862;top:2151;width:96;height:126" coordorigin="3862,2151" coordsize="96,126" path="m3914,2151l3889,2154,3871,2164,3862,2182,3869,2204,3886,2216,3916,2223,3937,2230,3949,2240,3944,2266,3928,2277,3947,2277,3959,2265,3956,2238,3945,2223,3927,2216,3899,2210,3880,2202,3872,2188,3881,2168,3901,2160,3941,2160,3937,2156,3914,2151e" filled="t" fillcolor="#373529" stroked="f">
                <v:path arrowok="t"/>
                <v:fill/>
              </v:shape>
            </v:group>
            <v:group style="position:absolute;left:3901;top:2160;width:56;height:33" coordorigin="3901,2160" coordsize="56,33">
              <v:shape style="position:absolute;left:3901;top:2160;width:56;height:33" coordorigin="3901,2160" coordsize="56,33" path="m3941,2160l3901,2160,3928,2163,3943,2175,3958,2193,3952,2170,3941,2160e" filled="t" fillcolor="#37352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3.671906pt;margin-top:103.124115pt;width:44.333642pt;height:15.578068pt;mso-position-horizontal-relative:page;mso-position-vertical-relative:page;z-index:-541" coordorigin="4073,2062" coordsize="887,312">
            <v:group style="position:absolute;left:4113;top:2103;width:114;height:181" coordorigin="4113,2103" coordsize="114,181">
              <v:shape style="position:absolute;left:4113;top:2103;width:114;height:181" coordorigin="4113,2103" coordsize="114,181" path="m4125,2103l4113,2103,4113,2285,4227,2285,4227,2275,4125,2275,4125,2103e" filled="t" fillcolor="#373529" stroked="f">
                <v:path arrowok="t"/>
                <v:fill/>
              </v:shape>
            </v:group>
            <v:group style="position:absolute;left:4233;top:2153;width:115;height:134" coordorigin="4233,2153" coordsize="115,134">
              <v:shape style="position:absolute;left:4233;top:2153;width:115;height:134" coordorigin="4233,2153" coordsize="115,134" path="m4305,2153l4243,2180,4233,2218,4235,2243,4244,2263,4258,2278,4278,2286,4305,2284,4318,2279,4291,2279,4269,2274,4253,2260,4244,2240,4348,2221,4347,2212,4242,2212,4247,2191,4259,2173,4277,2161,4324,2161,4305,2153e" filled="t" fillcolor="#373529" stroked="f">
                <v:path arrowok="t"/>
                <v:fill/>
              </v:shape>
            </v:group>
            <v:group style="position:absolute;left:4291;top:2240;width:55;height:39" coordorigin="4291,2240" coordsize="55,39">
              <v:shape style="position:absolute;left:4291;top:2240;width:55;height:39" coordorigin="4291,2240" coordsize="55,39" path="m4337,2240l4328,2261,4313,2274,4291,2279,4318,2279,4325,2276,4338,2263,4346,2245,4337,2240e" filled="t" fillcolor="#373529" stroked="f">
                <v:path arrowok="t"/>
                <v:fill/>
              </v:shape>
            </v:group>
            <v:group style="position:absolute;left:4242;top:2161;width:105;height:51" coordorigin="4242,2161" coordsize="105,51">
              <v:shape style="position:absolute;left:4242;top:2161;width:105;height:51" coordorigin="4242,2161" coordsize="105,51" path="m4324,2161l4277,2161,4304,2165,4323,2175,4334,2191,4338,2211,4242,2212,4347,2212,4346,2197,4338,2177,4325,2162,4324,2161e" filled="t" fillcolor="#373529" stroked="f">
                <v:path arrowok="t"/>
                <v:fill/>
              </v:shape>
            </v:group>
            <v:group style="position:absolute;left:4457;top:2259;width:25;height:26" coordorigin="4457,2259" coordsize="25,26">
              <v:shape style="position:absolute;left:4457;top:2259;width:25;height:26" coordorigin="4457,2259" coordsize="25,26" path="m4466,2259l4457,2259,4457,2276,4459,2285,4477,2285,4482,2284,4482,2276,4466,2276,4466,2259e" filled="t" fillcolor="#373529" stroked="f">
                <v:path arrowok="t"/>
                <v:fill/>
              </v:shape>
            </v:group>
            <v:group style="position:absolute;left:4364;top:2162;width:102;height:123" coordorigin="4364,2162" coordsize="102,123">
              <v:shape style="position:absolute;left:4364;top:2162;width:102;height:123" coordorigin="4364,2162" coordsize="102,123" path="m4455,2162l4405,2162,4439,2166,4454,2176,4454,2198,4443,2208,4412,2212,4391,2216,4372,2227,4364,2249,4370,2272,4386,2284,4417,2284,4436,2278,4419,2278,4390,2274,4376,2262,4379,2237,4392,2225,4441,2217,4454,2213,4466,2213,4466,2185,4459,2164,4455,2162e" filled="t" fillcolor="#373529" stroked="f">
                <v:path arrowok="t"/>
                <v:fill/>
              </v:shape>
            </v:group>
            <v:group style="position:absolute;left:4419;top:2213;width:47;height:66" coordorigin="4419,2213" coordsize="47,66">
              <v:shape style="position:absolute;left:4419;top:2213;width:47;height:66" coordorigin="4419,2213" coordsize="47,66" path="m4466,2213l4454,2213,4457,2235,4454,2248,4444,2266,4419,2278,4436,2278,4438,2278,4450,2268,4457,2259,4466,2259,4466,2213e" filled="t" fillcolor="#373529" stroked="f">
                <v:path arrowok="t"/>
                <v:fill/>
              </v:shape>
            </v:group>
            <v:group style="position:absolute;left:4477;top:2275;width:5;height:2" coordorigin="4477,2275" coordsize="5,2">
              <v:shape style="position:absolute;left:4477;top:2275;width:5;height:2" coordorigin="4477,2275" coordsize="5,1" path="m4482,2275l4479,2276,4477,2276,4482,2276,4482,2275e" filled="t" fillcolor="#373529" stroked="f">
                <v:path arrowok="t"/>
                <v:fill/>
              </v:shape>
            </v:group>
            <v:group style="position:absolute;left:4371;top:2153;width:84;height:41" coordorigin="4371,2153" coordsize="84,41">
              <v:shape style="position:absolute;left:4371;top:2153;width:84;height:41" coordorigin="4371,2153" coordsize="84,41" path="m4440,2153l4409,2155,4388,2161,4376,2174,4371,2191,4381,2194,4388,2173,4405,2162,4455,2162,4440,2153e" filled="t" fillcolor="#373529" stroked="f">
                <v:path arrowok="t"/>
                <v:fill/>
              </v:shape>
            </v:group>
            <v:group style="position:absolute;left:4491;top:2154;width:89;height:131" coordorigin="4491,2154" coordsize="89,131">
              <v:shape style="position:absolute;left:4491;top:2154;width:89;height:131" coordorigin="4491,2154" coordsize="89,131" path="m4568,2154l4503,2177,4491,2214,4493,2239,4501,2261,4514,2277,4532,2286,4559,2285,4575,2279,4549,2279,4527,2274,4511,2260,4503,2239,4504,2210,4509,2187,4519,2171,4534,2162,4580,2162,4568,2154e" filled="t" fillcolor="#373529" stroked="f">
                <v:path arrowok="t"/>
                <v:fill/>
              </v:shape>
            </v:group>
            <v:group style="position:absolute;left:4598;top:2257;width:10;height:28" coordorigin="4598,2257" coordsize="10,28">
              <v:shape style="position:absolute;left:4598;top:2257;width:10;height:28" coordorigin="4598,2257" coordsize="10,28" path="m4598,2271l4607,2271e" filled="f" stroked="t" strokeweight="1.494pt" strokecolor="#373529">
                <v:path arrowok="t"/>
              </v:shape>
            </v:group>
            <v:group style="position:absolute;left:4534;top:2162;width:73;height:118" coordorigin="4534,2162" coordsize="73,118">
              <v:shape style="position:absolute;left:4534;top:2162;width:73;height:118" coordorigin="4534,2162" coordsize="73,118" path="m4580,2162l4534,2162,4562,2165,4581,2175,4592,2191,4597,2211,4595,2237,4587,2258,4573,2272,4554,2279,4549,2279,4575,2279,4578,2278,4591,2267,4598,2257,4607,2257,4607,2183,4597,2183,4586,2165,4580,2162e" filled="t" fillcolor="#373529" stroked="f">
                <v:path arrowok="t"/>
                <v:fill/>
              </v:shape>
            </v:group>
            <v:group style="position:absolute;left:4598;top:2103;width:10;height:80" coordorigin="4598,2103" coordsize="10,80">
              <v:shape style="position:absolute;left:4598;top:2103;width:10;height:80" coordorigin="4598,2103" coordsize="10,80" path="m4598,2143l4607,2143e" filled="f" stroked="t" strokeweight="4.0940pt" strokecolor="#373529">
                <v:path arrowok="t"/>
              </v:shape>
            </v:group>
            <v:group style="position:absolute;left:4645;top:2099;width:2;height:186" coordorigin="4645,2099" coordsize="2,186">
              <v:shape style="position:absolute;left:4645;top:2099;width:2;height:186" coordorigin="4645,2099" coordsize="0,186" path="m4645,2099l4645,2285e" filled="f" stroked="t" strokeweight=".580pt" strokecolor="#373529">
                <v:path arrowok="t"/>
              </v:shape>
            </v:group>
            <v:group style="position:absolute;left:4681;top:2154;width:18;height:130" coordorigin="4681,2154" coordsize="18,130">
              <v:shape style="position:absolute;left:4681;top:2154;width:18;height:130" coordorigin="4681,2154" coordsize="18,130" path="m4690,2154l4681,2154,4681,2285,4690,2285,4690,2214,4694,2190,4699,2182,4690,2182,4690,2154e" filled="t" fillcolor="#373529" stroked="f">
                <v:path arrowok="t"/>
                <v:fill/>
              </v:shape>
            </v:group>
            <v:group style="position:absolute;left:4724;top:2161;width:60;height:123" coordorigin="4724,2161" coordsize="60,123">
              <v:shape style="position:absolute;left:4724;top:2161;width:60;height:123" coordorigin="4724,2161" coordsize="60,123" path="m4767,2161l4724,2161,4756,2167,4770,2181,4774,2197,4774,2285,4784,2285,4784,2204,4783,2187,4775,2167,4767,2161e" filled="t" fillcolor="#373529" stroked="f">
                <v:path arrowok="t"/>
                <v:fill/>
              </v:shape>
            </v:group>
            <v:group style="position:absolute;left:4690;top:2153;width:76;height:29" coordorigin="4690,2153" coordsize="76,29">
              <v:shape style="position:absolute;left:4690;top:2153;width:76;height:29" coordorigin="4690,2153" coordsize="76,29" path="m4755,2153l4728,2155,4708,2161,4695,2173,4690,2182,4699,2182,4706,2172,4724,2161,4767,2161,4755,2153e" filled="t" fillcolor="#373529" stroked="f">
                <v:path arrowok="t"/>
                <v:fill/>
              </v:shape>
            </v:group>
            <v:group style="position:absolute;left:4813;top:2294;width:83;height:40" coordorigin="4813,2294" coordsize="83,40">
              <v:shape style="position:absolute;left:4813;top:2294;width:83;height:40" coordorigin="4813,2294" coordsize="83,40" path="m4813,2294l4820,2316,4835,2329,4857,2334,4891,2329,4896,2325,4874,2325,4848,2323,4830,2313,4823,2295,4813,2294e" filled="t" fillcolor="#373529" stroked="f">
                <v:path arrowok="t"/>
                <v:fill/>
              </v:shape>
            </v:group>
            <v:group style="position:absolute;left:4874;top:2250;width:46;height:75" coordorigin="4874,2250" coordsize="46,75">
              <v:shape style="position:absolute;left:4874;top:2250;width:46;height:75" coordorigin="4874,2250" coordsize="46,75" path="m4920,2250l4911,2250,4910,2281,4909,2294,4900,2313,4874,2325,4896,2325,4910,2314,4918,2296,4920,2281,4920,2250e" filled="t" fillcolor="#373529" stroked="f">
                <v:path arrowok="t"/>
                <v:fill/>
              </v:shape>
            </v:group>
            <v:group style="position:absolute;left:4809;top:2154;width:82;height:126" coordorigin="4809,2154" coordsize="82,126">
              <v:shape style="position:absolute;left:4809;top:2154;width:82;height:126" coordorigin="4809,2154" coordsize="82,126" path="m4880,2154l4851,2156,4830,2165,4817,2178,4809,2196,4810,2226,4815,2249,4826,2265,4841,2276,4860,2280,4883,2276,4891,2271,4870,2271,4845,2267,4828,2254,4819,2235,4820,2207,4826,2184,4837,2169,4852,2161,4863,2159,4890,2159,4880,2154e" filled="t" fillcolor="#373529" stroked="f">
                <v:path arrowok="t"/>
                <v:fill/>
              </v:shape>
            </v:group>
            <v:group style="position:absolute;left:4863;top:2159;width:57;height:111" coordorigin="4863,2159" coordsize="57,111">
              <v:shape style="position:absolute;left:4863;top:2159;width:57;height:111" coordorigin="4863,2159" coordsize="57,111" path="m4890,2159l4863,2159,4885,2165,4901,2179,4909,2200,4907,2228,4900,2249,4888,2264,4870,2271,4891,2271,4900,2265,4911,2250,4920,2250,4920,2181,4910,2181,4898,2164,4890,2159e" filled="t" fillcolor="#373529" stroked="f">
                <v:path arrowok="t"/>
                <v:fill/>
              </v:shape>
            </v:group>
            <v:group style="position:absolute;left:4911;top:2154;width:10;height:27" coordorigin="4911,2154" coordsize="10,27">
              <v:shape style="position:absolute;left:4911;top:2154;width:10;height:27" coordorigin="4911,2154" coordsize="10,27" path="m4911,2168l4920,2168e" filled="f" stroked="t" strokeweight="1.456pt" strokecolor="#37352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3.808899pt;margin-top:103.124115pt;width:67.157pt;height:15.436pt;mso-position-horizontal-relative:page;mso-position-vertical-relative:page;z-index:-540" coordorigin="5076,2062" coordsize="1343,309">
            <v:group style="position:absolute;left:5083;top:2103;width:2;height:181" coordorigin="5083,2103" coordsize="2,181">
              <v:shape style="position:absolute;left:5083;top:2103;width:2;height:181" coordorigin="5083,2103" coordsize="0,181" path="m5083,2103l5083,2285e" filled="f" stroked="t" strokeweight=".657pt" strokecolor="#373529">
                <v:path arrowok="t"/>
              </v:shape>
            </v:group>
            <v:group style="position:absolute;left:5119;top:2154;width:18;height:130" coordorigin="5119,2154" coordsize="18,130">
              <v:shape style="position:absolute;left:5119;top:2154;width:18;height:130" coordorigin="5119,2154" coordsize="18,130" path="m5128,2154l5119,2154,5119,2285,5128,2285,5128,2214,5132,2190,5137,2182,5128,2182,5128,2154e" filled="t" fillcolor="#373529" stroked="f">
                <v:path arrowok="t"/>
                <v:fill/>
              </v:shape>
            </v:group>
            <v:group style="position:absolute;left:5161;top:2161;width:60;height:123" coordorigin="5161,2161" coordsize="60,123">
              <v:shape style="position:absolute;left:5161;top:2161;width:60;height:123" coordorigin="5161,2161" coordsize="60,123" path="m5205,2161l5161,2161,5194,2167,5208,2181,5212,2197,5212,2285,5222,2285,5222,2204,5221,2187,5213,2167,5205,2161e" filled="t" fillcolor="#373529" stroked="f">
                <v:path arrowok="t"/>
                <v:fill/>
              </v:shape>
            </v:group>
            <v:group style="position:absolute;left:5128;top:2153;width:76;height:29" coordorigin="5128,2153" coordsize="76,29">
              <v:shape style="position:absolute;left:5128;top:2153;width:76;height:29" coordorigin="5128,2153" coordsize="76,29" path="m5193,2153l5165,2155,5146,2161,5133,2173,5128,2182,5137,2182,5144,2172,5161,2161,5205,2161,5193,2153e" filled="t" fillcolor="#373529" stroked="f">
                <v:path arrowok="t"/>
                <v:fill/>
              </v:shape>
            </v:group>
            <v:group style="position:absolute;left:5244;top:2154;width:89;height:131" coordorigin="5244,2154" coordsize="89,131">
              <v:shape style="position:absolute;left:5244;top:2154;width:89;height:131" coordorigin="5244,2154" coordsize="89,131" path="m5321,2154l5256,2177,5244,2214,5247,2239,5254,2261,5267,2277,5285,2286,5312,2285,5328,2279,5302,2279,5280,2274,5265,2260,5256,2239,5257,2210,5262,2187,5272,2171,5288,2162,5333,2162,5321,2154e" filled="t" fillcolor="#373529" stroked="f">
                <v:path arrowok="t"/>
                <v:fill/>
              </v:shape>
            </v:group>
            <v:group style="position:absolute;left:5351;top:2257;width:10;height:28" coordorigin="5351,2257" coordsize="10,28">
              <v:shape style="position:absolute;left:5351;top:2257;width:10;height:28" coordorigin="5351,2257" coordsize="10,28" path="m5351,2271l5361,2271e" filled="f" stroked="t" strokeweight="1.494pt" strokecolor="#373529">
                <v:path arrowok="t"/>
              </v:shape>
            </v:group>
            <v:group style="position:absolute;left:5288;top:2162;width:73;height:118" coordorigin="5288,2162" coordsize="73,118">
              <v:shape style="position:absolute;left:5288;top:2162;width:73;height:118" coordorigin="5288,2162" coordsize="73,118" path="m5333,2162l5288,2162,5315,2165,5334,2175,5345,2191,5350,2211,5348,2237,5340,2258,5326,2272,5307,2279,5302,2279,5328,2279,5331,2278,5344,2267,5351,2257,5361,2257,5361,2183,5350,2183,5339,2165,5333,2162e" filled="t" fillcolor="#373529" stroked="f">
                <v:path arrowok="t"/>
                <v:fill/>
              </v:shape>
            </v:group>
            <v:group style="position:absolute;left:5351;top:2103;width:10;height:80" coordorigin="5351,2103" coordsize="10,80">
              <v:shape style="position:absolute;left:5351;top:2103;width:10;height:80" coordorigin="5351,2103" coordsize="10,80" path="m5351,2143l5361,2143e" filled="f" stroked="t" strokeweight="4.0940pt" strokecolor="#373529">
                <v:path arrowok="t"/>
              </v:shape>
            </v:group>
            <v:group style="position:absolute;left:5385;top:2153;width:115;height:134" coordorigin="5385,2153" coordsize="115,134">
              <v:shape style="position:absolute;left:5385;top:2153;width:115;height:134" coordorigin="5385,2153" coordsize="115,134" path="m5458,2153l5396,2180,5385,2218,5388,2243,5396,2263,5411,2278,5430,2286,5457,2284,5470,2279,5444,2279,5421,2274,5406,2260,5397,2240,5500,2221,5500,2212,5395,2212,5400,2191,5412,2173,5430,2161,5477,2161,5458,2153e" filled="t" fillcolor="#373529" stroked="f">
                <v:path arrowok="t"/>
                <v:fill/>
              </v:shape>
            </v:group>
            <v:group style="position:absolute;left:5444;top:2240;width:55;height:39" coordorigin="5444,2240" coordsize="55,39">
              <v:shape style="position:absolute;left:5444;top:2240;width:55;height:39" coordorigin="5444,2240" coordsize="55,39" path="m5490,2240l5481,2261,5465,2274,5444,2279,5470,2279,5477,2276,5491,2263,5498,2245,5490,2240e" filled="t" fillcolor="#373529" stroked="f">
                <v:path arrowok="t"/>
                <v:fill/>
              </v:shape>
            </v:group>
            <v:group style="position:absolute;left:5395;top:2161;width:105;height:51" coordorigin="5395,2161" coordsize="105,51">
              <v:shape style="position:absolute;left:5395;top:2161;width:105;height:51" coordorigin="5395,2161" coordsize="105,51" path="m5477,2161l5430,2161,5457,2165,5476,2175,5487,2191,5491,2211,5395,2212,5500,2212,5499,2197,5491,2177,5478,2162,5477,2161e" filled="t" fillcolor="#373529" stroked="f">
                <v:path arrowok="t"/>
                <v:fill/>
              </v:shape>
            </v:group>
            <v:group style="position:absolute;left:5525;top:2154;width:20;height:177" coordorigin="5525,2154" coordsize="20,177">
              <v:shape style="position:absolute;left:5525;top:2154;width:20;height:177" coordorigin="5525,2154" coordsize="20,177" path="m5535,2154l5525,2154,5525,2331,5535,2331,5535,2257,5543,2257,5537,2239,5538,2210,5543,2187,5545,2184,5535,2184,5535,2154e" filled="t" fillcolor="#373529" stroked="f">
                <v:path arrowok="t"/>
                <v:fill/>
              </v:shape>
            </v:group>
            <v:group style="position:absolute;left:5535;top:2257;width:70;height:28" coordorigin="5535,2257" coordsize="70,28">
              <v:shape style="position:absolute;left:5535;top:2257;width:70;height:28" coordorigin="5535,2257" coordsize="70,28" path="m5543,2257l5535,2257,5547,2275,5565,2285,5594,2283,5605,2279,5583,2279,5559,2274,5544,2259,5543,2257e" filled="t" fillcolor="#373529" stroked="f">
                <v:path arrowok="t"/>
                <v:fill/>
              </v:shape>
            </v:group>
            <v:group style="position:absolute;left:5569;top:2161;width:72;height:118" coordorigin="5569,2161" coordsize="72,118">
              <v:shape style="position:absolute;left:5569;top:2161;width:72;height:118" coordorigin="5569,2161" coordsize="72,118" path="m5616,2161l5569,2161,5597,2165,5616,2176,5627,2192,5631,2211,5629,2238,5621,2259,5607,2273,5587,2279,5583,2279,5605,2279,5615,2275,5630,2262,5638,2245,5641,2224,5639,2199,5631,2178,5618,2162,5616,2161e" filled="t" fillcolor="#373529" stroked="f">
                <v:path arrowok="t"/>
                <v:fill/>
              </v:shape>
            </v:group>
            <v:group style="position:absolute;left:5535;top:2153;width:81;height:31" coordorigin="5535,2153" coordsize="81,31">
              <v:shape style="position:absolute;left:5535;top:2153;width:81;height:31" coordorigin="5535,2153" coordsize="81,31" path="m5599,2153l5568,2156,5549,2165,5538,2177,5535,2184,5545,2184,5553,2170,5569,2161,5616,2161,5599,2153e" filled="t" fillcolor="#373529" stroked="f">
                <v:path arrowok="t"/>
                <v:fill/>
              </v:shape>
            </v:group>
            <v:group style="position:absolute;left:5658;top:2153;width:115;height:134" coordorigin="5658,2153" coordsize="115,134">
              <v:shape style="position:absolute;left:5658;top:2153;width:115;height:134" coordorigin="5658,2153" coordsize="115,134" path="m5731,2153l5669,2180,5658,2218,5661,2243,5669,2263,5683,2278,5703,2286,5730,2284,5743,2279,5717,2279,5694,2274,5679,2260,5670,2240,5773,2221,5772,2212,5668,2212,5673,2191,5685,2173,5703,2161,5749,2161,5731,2153e" filled="t" fillcolor="#373529" stroked="f">
                <v:path arrowok="t"/>
                <v:fill/>
              </v:shape>
            </v:group>
            <v:group style="position:absolute;left:5717;top:2240;width:55;height:39" coordorigin="5717,2240" coordsize="55,39">
              <v:shape style="position:absolute;left:5717;top:2240;width:55;height:39" coordorigin="5717,2240" coordsize="55,39" path="m5762,2240l5754,2261,5738,2274,5717,2279,5743,2279,5750,2276,5764,2263,5771,2245,5762,2240e" filled="t" fillcolor="#373529" stroked="f">
                <v:path arrowok="t"/>
                <v:fill/>
              </v:shape>
            </v:group>
            <v:group style="position:absolute;left:5668;top:2161;width:105;height:51" coordorigin="5668,2161" coordsize="105,51">
              <v:shape style="position:absolute;left:5668;top:2161;width:105;height:51" coordorigin="5668,2161" coordsize="105,51" path="m5749,2161l5703,2161,5730,2165,5748,2175,5759,2191,5763,2211,5668,2212,5772,2212,5771,2197,5764,2177,5750,2162,5749,2161e" filled="t" fillcolor="#373529" stroked="f">
                <v:path arrowok="t"/>
                <v:fill/>
              </v:shape>
            </v:group>
            <v:group style="position:absolute;left:5796;top:2154;width:18;height:130" coordorigin="5796,2154" coordsize="18,130">
              <v:shape style="position:absolute;left:5796;top:2154;width:18;height:130" coordorigin="5796,2154" coordsize="18,130" path="m5805,2154l5796,2154,5796,2285,5805,2285,5805,2214,5809,2190,5814,2182,5805,2182,5805,2154e" filled="t" fillcolor="#373529" stroked="f">
                <v:path arrowok="t"/>
                <v:fill/>
              </v:shape>
            </v:group>
            <v:group style="position:absolute;left:5839;top:2161;width:60;height:123" coordorigin="5839,2161" coordsize="60,123">
              <v:shape style="position:absolute;left:5839;top:2161;width:60;height:123" coordorigin="5839,2161" coordsize="60,123" path="m5882,2161l5839,2161,5871,2167,5885,2181,5889,2197,5889,2285,5899,2285,5899,2204,5898,2187,5890,2167,5882,2161e" filled="t" fillcolor="#373529" stroked="f">
                <v:path arrowok="t"/>
                <v:fill/>
              </v:shape>
            </v:group>
            <v:group style="position:absolute;left:5805;top:2153;width:76;height:29" coordorigin="5805,2153" coordsize="76,29">
              <v:shape style="position:absolute;left:5805;top:2153;width:76;height:29" coordorigin="5805,2153" coordsize="76,29" path="m5870,2153l5842,2155,5823,2161,5810,2173,5805,2182,5814,2182,5821,2172,5839,2161,5882,2161,5870,2153e" filled="t" fillcolor="#373529" stroked="f">
                <v:path arrowok="t"/>
                <v:fill/>
              </v:shape>
            </v:group>
            <v:group style="position:absolute;left:5921;top:2154;width:89;height:131" coordorigin="5921,2154" coordsize="89,131">
              <v:shape style="position:absolute;left:5921;top:2154;width:89;height:131" coordorigin="5921,2154" coordsize="89,131" path="m5998,2154l5933,2177,5921,2214,5924,2239,5931,2261,5944,2277,5962,2286,5989,2285,6005,2279,5980,2279,5957,2274,5942,2260,5933,2239,5934,2210,5939,2187,5949,2171,5965,2162,6010,2162,5998,2154e" filled="t" fillcolor="#373529" stroked="f">
                <v:path arrowok="t"/>
                <v:fill/>
              </v:shape>
            </v:group>
            <v:group style="position:absolute;left:6028;top:2257;width:10;height:28" coordorigin="6028,2257" coordsize="10,28">
              <v:shape style="position:absolute;left:6028;top:2257;width:10;height:28" coordorigin="6028,2257" coordsize="10,28" path="m6028,2271l6038,2271e" filled="f" stroked="t" strokeweight="1.494pt" strokecolor="#373529">
                <v:path arrowok="t"/>
              </v:shape>
            </v:group>
            <v:group style="position:absolute;left:5965;top:2162;width:73;height:118" coordorigin="5965,2162" coordsize="73,118">
              <v:shape style="position:absolute;left:5965;top:2162;width:73;height:118" coordorigin="5965,2162" coordsize="73,118" path="m6010,2162l5965,2162,5992,2165,6011,2175,6022,2191,6027,2211,6025,2237,6017,2258,6003,2272,5984,2279,5980,2279,6005,2279,6008,2278,6021,2267,6028,2257,6038,2257,6038,2183,6027,2183,6016,2165,6010,2162e" filled="t" fillcolor="#373529" stroked="f">
                <v:path arrowok="t"/>
                <v:fill/>
              </v:shape>
            </v:group>
            <v:group style="position:absolute;left:6028;top:2103;width:10;height:80" coordorigin="6028,2103" coordsize="10,80">
              <v:shape style="position:absolute;left:6028;top:2103;width:10;height:80" coordorigin="6028,2103" coordsize="10,80" path="m6028,2143l6038,2143e" filled="f" stroked="t" strokeweight="4.0940pt" strokecolor="#373529">
                <v:path arrowok="t"/>
              </v:shape>
            </v:group>
            <v:group style="position:absolute;left:6063;top:2153;width:115;height:134" coordorigin="6063,2153" coordsize="115,134">
              <v:shape style="position:absolute;left:6063;top:2153;width:115;height:134" coordorigin="6063,2153" coordsize="115,134" path="m6135,2153l6073,2180,6063,2218,6065,2243,6074,2263,6088,2278,6107,2286,6135,2284,6147,2279,6121,2279,6099,2274,6083,2260,6074,2240,6177,2221,6177,2212,6072,2212,6077,2191,6089,2173,6107,2161,6154,2161,6135,2153e" filled="t" fillcolor="#373529" stroked="f">
                <v:path arrowok="t"/>
                <v:fill/>
              </v:shape>
            </v:group>
            <v:group style="position:absolute;left:6121;top:2240;width:55;height:39" coordorigin="6121,2240" coordsize="55,39">
              <v:shape style="position:absolute;left:6121;top:2240;width:55;height:39" coordorigin="6121,2240" coordsize="55,39" path="m6167,2240l6158,2261,6143,2274,6121,2279,6147,2279,6155,2276,6168,2263,6175,2245,6167,2240e" filled="t" fillcolor="#373529" stroked="f">
                <v:path arrowok="t"/>
                <v:fill/>
              </v:shape>
            </v:group>
            <v:group style="position:absolute;left:6072;top:2161;width:105;height:51" coordorigin="6072,2161" coordsize="105,51">
              <v:shape style="position:absolute;left:6072;top:2161;width:105;height:51" coordorigin="6072,2161" coordsize="105,51" path="m6154,2161l6107,2161,6134,2165,6153,2175,6164,2191,6168,2211,6072,2212,6177,2212,6176,2197,6168,2177,6155,2162,6154,2161e" filled="t" fillcolor="#373529" stroked="f">
                <v:path arrowok="t"/>
                <v:fill/>
              </v:shape>
            </v:group>
            <v:group style="position:absolute;left:6200;top:2154;width:18;height:130" coordorigin="6200,2154" coordsize="18,130">
              <v:shape style="position:absolute;left:6200;top:2154;width:18;height:130" coordorigin="6200,2154" coordsize="18,130" path="m6210,2154l6200,2154,6200,2285,6210,2285,6210,2214,6214,2190,6218,2182,6210,2182,6210,2154e" filled="t" fillcolor="#373529" stroked="f">
                <v:path arrowok="t"/>
                <v:fill/>
              </v:shape>
            </v:group>
            <v:group style="position:absolute;left:6243;top:2161;width:60;height:123" coordorigin="6243,2161" coordsize="60,123">
              <v:shape style="position:absolute;left:6243;top:2161;width:60;height:123" coordorigin="6243,2161" coordsize="60,123" path="m6286,2161l6243,2161,6275,2167,6290,2181,6293,2197,6294,2285,6303,2285,6303,2204,6302,2187,6294,2167,6286,2161e" filled="t" fillcolor="#373529" stroked="f">
                <v:path arrowok="t"/>
                <v:fill/>
              </v:shape>
            </v:group>
            <v:group style="position:absolute;left:6210;top:2153;width:76;height:29" coordorigin="6210,2153" coordsize="76,29">
              <v:shape style="position:absolute;left:6210;top:2153;width:76;height:29" coordorigin="6210,2153" coordsize="76,29" path="m6274,2153l6247,2155,6227,2161,6215,2173,6210,2182,6218,2182,6225,2172,6243,2161,6286,2161,6274,2153e" filled="t" fillcolor="#373529" stroked="f">
                <v:path arrowok="t"/>
                <v:fill/>
              </v:shape>
            </v:group>
            <v:group style="position:absolute;left:6342;top:2163;width:37;height:122" coordorigin="6342,2163" coordsize="37,122">
              <v:shape style="position:absolute;left:6342;top:2163;width:37;height:122" coordorigin="6342,2163" coordsize="37,122" path="m6351,2163l6342,2163,6342,2254,6348,2277,6366,2284,6379,2277,6361,2277,6351,2275,6351,2163e" filled="t" fillcolor="#373529" stroked="f">
                <v:path arrowok="t"/>
                <v:fill/>
              </v:shape>
            </v:group>
            <v:group style="position:absolute;left:6361;top:2276;width:18;height:2" coordorigin="6361,2276" coordsize="18,2">
              <v:shape style="position:absolute;left:6361;top:2276;width:18;height:2" coordorigin="6361,2276" coordsize="18,0" path="m6379,2276l6361,2277,6379,2277,6379,2276e" filled="t" fillcolor="#373529" stroked="f">
                <v:path arrowok="t"/>
                <v:fill/>
              </v:shape>
            </v:group>
            <v:group style="position:absolute;left:6317;top:2154;width:62;height:8" coordorigin="6317,2154" coordsize="62,8">
              <v:shape style="position:absolute;left:6317;top:2154;width:62;height:8" coordorigin="6317,2154" coordsize="62,8" path="m6317,2158l6380,2158e" filled="f" stroked="t" strokeweight=".517pt" strokecolor="#373529">
                <v:path arrowok="t"/>
              </v:shape>
            </v:group>
            <v:group style="position:absolute;left:6342;top:2114;width:10;height:41" coordorigin="6342,2114" coordsize="10,41">
              <v:shape style="position:absolute;left:6342;top:2114;width:10;height:41" coordorigin="6342,2114" coordsize="10,41" path="m6342,2134l6351,2134e" filled="f" stroked="t" strokeweight="2.13pt" strokecolor="#37352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298889pt;margin-top:103.171112pt;width:23.827642pt;height:13.098075pt;mso-position-horizontal-relative:page;mso-position-vertical-relative:page;z-index:-539" coordorigin="6486,2063" coordsize="477,262">
            <v:group style="position:absolute;left:6526;top:2103;width:108;height:181" coordorigin="6526,2103" coordsize="108,181">
              <v:shape style="position:absolute;left:6526;top:2103;width:108;height:181" coordorigin="6526,2103" coordsize="108,181" path="m6526,2103l6526,2285,6537,2285,6537,2204,6599,2204,6624,2200,6634,2194,6537,2194,6537,2113,6633,2113,6625,2107,6609,2104,6526,2103e" filled="t" fillcolor="#373529" stroked="f">
                <v:path arrowok="t"/>
                <v:fill/>
              </v:shape>
            </v:group>
            <v:group style="position:absolute;left:6537;top:2113;width:116;height:81" coordorigin="6537,2113" coordsize="116,81">
              <v:shape style="position:absolute;left:6537;top:2113;width:116;height:81" coordorigin="6537,2113" coordsize="116,81" path="m6633,2113l6602,2113,6630,2121,6642,2138,6641,2163,6633,2182,6616,2192,6537,2194,6634,2194,6643,2189,6653,2172,6650,2138,6640,2118,6633,2113e" filled="t" fillcolor="#373529" stroked="f">
                <v:path arrowok="t"/>
                <v:fill/>
              </v:shape>
            </v:group>
            <v:group style="position:absolute;left:6674;top:2154;width:76;height:131" coordorigin="6674,2154" coordsize="76,131">
              <v:shape style="position:absolute;left:6674;top:2154;width:76;height:131" coordorigin="6674,2154" coordsize="76,131" path="m6684,2154l6674,2154,6674,2235,6675,2252,6683,2272,6703,2285,6730,2284,6750,2277,6734,2277,6702,2272,6688,2258,6684,2242,6684,2154e" filled="t" fillcolor="#373529" stroked="f">
                <v:path arrowok="t"/>
                <v:fill/>
              </v:shape>
            </v:group>
            <v:group style="position:absolute;left:6768;top:2257;width:10;height:28" coordorigin="6768,2257" coordsize="10,28">
              <v:shape style="position:absolute;left:6768;top:2257;width:10;height:28" coordorigin="6768,2257" coordsize="10,28" path="m6768,2271l6777,2271e" filled="f" stroked="t" strokeweight="1.495pt" strokecolor="#373529">
                <v:path arrowok="t"/>
              </v:shape>
            </v:group>
            <v:group style="position:absolute;left:6734;top:2154;width:43;height:123" coordorigin="6734,2154" coordsize="43,123">
              <v:shape style="position:absolute;left:6734;top:2154;width:43;height:123" coordorigin="6734,2154" coordsize="43,123" path="m6777,2154l6768,2154,6768,2225,6764,2249,6752,2267,6734,2277,6750,2277,6763,2266,6768,2257,6777,2257,6777,2154e" filled="t" fillcolor="#373529" stroked="f">
                <v:path arrowok="t"/>
                <v:fill/>
              </v:shape>
            </v:group>
            <v:group style="position:absolute;left:6808;top:2103;width:20;height:181" coordorigin="6808,2103" coordsize="20,181">
              <v:shape style="position:absolute;left:6808;top:2103;width:20;height:181" coordorigin="6808,2103" coordsize="20,181" path="m6818,2103l6808,2103,6808,2285,6818,2285,6818,2255,6828,2255,6821,2240,6818,2217,6821,2193,6827,2182,6818,2182,6818,2103e" filled="t" fillcolor="#373529" stroked="f">
                <v:path arrowok="t"/>
                <v:fill/>
              </v:shape>
            </v:group>
            <v:group style="position:absolute;left:6818;top:2255;width:69;height:27" coordorigin="6818,2255" coordsize="69,27">
              <v:shape style="position:absolute;left:6818;top:2255;width:69;height:27" coordorigin="6818,2255" coordsize="69,27" path="m6828,2255l6818,2255,6824,2267,6841,2281,6864,2283,6884,2281,6887,2279,6868,2279,6845,2274,6830,2260,6828,2255e" filled="t" fillcolor="#373529" stroked="f">
                <v:path arrowok="t"/>
                <v:fill/>
              </v:shape>
            </v:group>
            <v:group style="position:absolute;left:6849;top:2162;width:74;height:117" coordorigin="6849,2162" coordsize="74,117">
              <v:shape style="position:absolute;left:6849;top:2162;width:74;height:117" coordorigin="6849,2162" coordsize="74,117" path="m6900,2162l6849,2162,6878,2165,6897,2174,6909,2189,6914,2208,6912,2233,6905,2255,6893,2271,6874,2279,6868,2279,6887,2279,6902,2273,6915,2259,6923,2237,6921,2207,6916,2184,6905,2166,6900,2162e" filled="t" fillcolor="#373529" stroked="f">
                <v:path arrowok="t"/>
                <v:fill/>
              </v:shape>
            </v:group>
            <v:group style="position:absolute;left:6818;top:2151;width:82;height:31" coordorigin="6818,2151" coordsize="82,31">
              <v:shape style="position:absolute;left:6818;top:2151;width:82;height:31" coordorigin="6818,2151" coordsize="82,31" path="m6872,2151l6849,2154,6831,2164,6819,2180,6818,2182,6827,2182,6831,2174,6849,2162,6900,2162,6891,2156,6872,2151e" filled="t" fillcolor="#37352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1.772888pt;margin-top:103.171112pt;width:43.382642pt;height:15.531068pt;mso-position-horizontal-relative:page;mso-position-vertical-relative:page;z-index:-538" coordorigin="7035,2063" coordsize="868,311">
            <v:group style="position:absolute;left:7075;top:2103;width:114;height:181" coordorigin="7075,2103" coordsize="114,181">
              <v:shape style="position:absolute;left:7075;top:2103;width:114;height:181" coordorigin="7075,2103" coordsize="114,181" path="m7087,2103l7075,2103,7075,2285,7189,2285,7189,2275,7087,2275,7087,2103e" filled="t" fillcolor="#373529" stroked="f">
                <v:path arrowok="t"/>
                <v:fill/>
              </v:shape>
            </v:group>
            <v:group style="position:absolute;left:7195;top:2153;width:115;height:134" coordorigin="7195,2153" coordsize="115,134">
              <v:shape style="position:absolute;left:7195;top:2153;width:115;height:134" coordorigin="7195,2153" coordsize="115,134" path="m7267,2153l7205,2180,7195,2218,7197,2243,7206,2263,7220,2278,7239,2286,7267,2284,7280,2279,7253,2279,7231,2274,7215,2260,7206,2240,7310,2221,7309,2212,7204,2212,7209,2191,7221,2173,7239,2161,7286,2161,7267,2153e" filled="t" fillcolor="#373529" stroked="f">
                <v:path arrowok="t"/>
                <v:fill/>
              </v:shape>
            </v:group>
            <v:group style="position:absolute;left:7253;top:2240;width:55;height:39" coordorigin="7253,2240" coordsize="55,39">
              <v:shape style="position:absolute;left:7253;top:2240;width:55;height:39" coordorigin="7253,2240" coordsize="55,39" path="m7299,2240l7290,2261,7275,2274,7253,2279,7280,2279,7287,2276,7300,2263,7308,2245,7299,2240e" filled="t" fillcolor="#373529" stroked="f">
                <v:path arrowok="t"/>
                <v:fill/>
              </v:shape>
            </v:group>
            <v:group style="position:absolute;left:7204;top:2161;width:105;height:51" coordorigin="7204,2161" coordsize="105,51">
              <v:shape style="position:absolute;left:7204;top:2161;width:105;height:51" coordorigin="7204,2161" coordsize="105,51" path="m7286,2161l7239,2161,7266,2165,7285,2175,7296,2191,7300,2211,7204,2212,7309,2212,7308,2197,7300,2177,7287,2162,7286,2161e" filled="t" fillcolor="#373529" stroked="f">
                <v:path arrowok="t"/>
                <v:fill/>
              </v:shape>
            </v:group>
            <v:group style="position:absolute;left:7327;top:2162;width:101;height:126" coordorigin="7327,2162" coordsize="101,126">
              <v:shape style="position:absolute;left:7327;top:2162;width:101;height:126" coordorigin="7327,2162" coordsize="101,126" path="m7417,2162l7367,2162,7401,2166,7416,2176,7416,2198,7405,2208,7374,2212,7350,2218,7335,2228,7327,2242,7332,2269,7345,2283,7365,2287,7391,2283,7399,2278,7381,2278,7352,2274,7338,2262,7341,2237,7354,2225,7403,2217,7416,2213,7428,2213,7428,2185,7421,2164,7417,2162e" filled="t" fillcolor="#373529" stroked="f">
                <v:path arrowok="t"/>
                <v:fill/>
              </v:shape>
            </v:group>
            <v:group style="position:absolute;left:7419;top:2259;width:25;height:26" coordorigin="7419,2259" coordsize="25,26">
              <v:shape style="position:absolute;left:7419;top:2259;width:25;height:26" coordorigin="7419,2259" coordsize="25,26" path="m7428,2259l7419,2259,7419,2276,7421,2285,7439,2285,7444,2284,7444,2276,7428,2276,7428,2259e" filled="t" fillcolor="#373529" stroked="f">
                <v:path arrowok="t"/>
                <v:fill/>
              </v:shape>
            </v:group>
            <v:group style="position:absolute;left:7381;top:2213;width:47;height:66" coordorigin="7381,2213" coordsize="47,66">
              <v:shape style="position:absolute;left:7381;top:2213;width:47;height:66" coordorigin="7381,2213" coordsize="47,66" path="m7428,2213l7416,2213,7419,2235,7416,2248,7406,2266,7381,2278,7399,2278,7408,2273,7418,2259,7419,2259,7428,2259,7428,2213e" filled="t" fillcolor="#373529" stroked="f">
                <v:path arrowok="t"/>
                <v:fill/>
              </v:shape>
            </v:group>
            <v:group style="position:absolute;left:7439;top:2275;width:5;height:2" coordorigin="7439,2275" coordsize="5,2">
              <v:shape style="position:absolute;left:7439;top:2275;width:5;height:2" coordorigin="7439,2275" coordsize="5,1" path="m7444,2275l7441,2276,7439,2276,7444,2276,7444,2275e" filled="t" fillcolor="#373529" stroked="f">
                <v:path arrowok="t"/>
                <v:fill/>
              </v:shape>
            </v:group>
            <v:group style="position:absolute;left:7333;top:2153;width:84;height:41" coordorigin="7333,2153" coordsize="84,41">
              <v:shape style="position:absolute;left:7333;top:2153;width:84;height:41" coordorigin="7333,2153" coordsize="84,41" path="m7402,2153l7371,2155,7350,2161,7338,2174,7333,2191,7343,2194,7350,2173,7367,2162,7417,2162,7402,2153e" filled="t" fillcolor="#373529" stroked="f">
                <v:path arrowok="t"/>
                <v:fill/>
              </v:shape>
            </v:group>
            <v:group style="position:absolute;left:7454;top:2241;width:90;height:45" coordorigin="7454,2241" coordsize="90,45">
              <v:shape style="position:absolute;left:7454;top:2241;width:90;height:45" coordorigin="7454,2241" coordsize="90,45" path="m7454,2241l7460,2264,7474,2279,7494,2287,7521,2285,7542,2278,7544,2277,7524,2277,7495,2275,7476,2267,7466,2253,7454,2241e" filled="t" fillcolor="#373529" stroked="f">
                <v:path arrowok="t"/>
                <v:fill/>
              </v:shape>
            </v:group>
            <v:group style="position:absolute;left:7459;top:2151;width:96;height:126" coordorigin="7459,2151" coordsize="96,126">
              <v:shape style="position:absolute;left:7459;top:2151;width:96;height:126" coordorigin="7459,2151" coordsize="96,126" path="m7510,2151l7486,2154,7467,2164,7459,2182,7465,2204,7482,2216,7512,2223,7534,2230,7545,2240,7540,2266,7524,2277,7544,2277,7555,2265,7552,2238,7541,2223,7523,2216,7496,2210,7477,2202,7468,2188,7477,2168,7498,2160,7537,2160,7533,2156,7510,2151e" filled="t" fillcolor="#373529" stroked="f">
                <v:path arrowok="t"/>
                <v:fill/>
              </v:shape>
            </v:group>
            <v:group style="position:absolute;left:7498;top:2160;width:56;height:33" coordorigin="7498,2160" coordsize="56,33">
              <v:shape style="position:absolute;left:7498;top:2160;width:56;height:33" coordorigin="7498,2160" coordsize="56,33" path="m7537,2160l7498,2160,7524,2163,7540,2175,7554,2193,7548,2170,7537,2160e" filled="t" fillcolor="#373529" stroked="f">
                <v:path arrowok="t"/>
                <v:fill/>
              </v:shape>
            </v:group>
            <v:group style="position:absolute;left:7588;top:2099;width:2;height:186" coordorigin="7588,2099" coordsize="2,186">
              <v:shape style="position:absolute;left:7588;top:2099;width:2;height:186" coordorigin="7588,2099" coordsize="0,186" path="m7588,2099l7588,2285e" filled="f" stroked="t" strokeweight=".580pt" strokecolor="#373529">
                <v:path arrowok="t"/>
              </v:shape>
            </v:group>
            <v:group style="position:absolute;left:7624;top:2154;width:18;height:130" coordorigin="7624,2154" coordsize="18,130">
              <v:shape style="position:absolute;left:7624;top:2154;width:18;height:130" coordorigin="7624,2154" coordsize="18,130" path="m7633,2154l7624,2154,7624,2285,7633,2285,7633,2214,7637,2190,7642,2182,7633,2182,7633,2154e" filled="t" fillcolor="#373529" stroked="f">
                <v:path arrowok="t"/>
                <v:fill/>
              </v:shape>
            </v:group>
            <v:group style="position:absolute;left:7667;top:2161;width:60;height:123" coordorigin="7667,2161" coordsize="60,123">
              <v:shape style="position:absolute;left:7667;top:2161;width:60;height:123" coordorigin="7667,2161" coordsize="60,123" path="m7710,2161l7667,2161,7699,2167,7713,2181,7717,2197,7717,2285,7727,2285,7727,2204,7726,2187,7718,2167,7710,2161e" filled="t" fillcolor="#373529" stroked="f">
                <v:path arrowok="t"/>
                <v:fill/>
              </v:shape>
            </v:group>
            <v:group style="position:absolute;left:7633;top:2153;width:76;height:29" coordorigin="7633,2153" coordsize="76,29">
              <v:shape style="position:absolute;left:7633;top:2153;width:76;height:29" coordorigin="7633,2153" coordsize="76,29" path="m7698,2153l7671,2155,7651,2161,7638,2173,7633,2182,7642,2182,7649,2172,7667,2161,7710,2161,7698,2153e" filled="t" fillcolor="#373529" stroked="f">
                <v:path arrowok="t"/>
                <v:fill/>
              </v:shape>
            </v:group>
            <v:group style="position:absolute;left:7756;top:2294;width:83;height:40" coordorigin="7756,2294" coordsize="83,40">
              <v:shape style="position:absolute;left:7756;top:2294;width:83;height:40" coordorigin="7756,2294" coordsize="83,40" path="m7756,2294l7763,2316,7778,2329,7800,2334,7834,2329,7839,2325,7817,2325,7791,2323,7773,2313,7766,2295,7756,2294e" filled="t" fillcolor="#373529" stroked="f">
                <v:path arrowok="t"/>
                <v:fill/>
              </v:shape>
            </v:group>
            <v:group style="position:absolute;left:7817;top:2250;width:46;height:75" coordorigin="7817,2250" coordsize="46,75">
              <v:shape style="position:absolute;left:7817;top:2250;width:46;height:75" coordorigin="7817,2250" coordsize="46,75" path="m7863,2250l7854,2250,7853,2281,7852,2294,7843,2313,7817,2325,7839,2325,7853,2314,7861,2296,7863,2281,7863,2250e" filled="t" fillcolor="#373529" stroked="f">
                <v:path arrowok="t"/>
                <v:fill/>
              </v:shape>
            </v:group>
            <v:group style="position:absolute;left:7752;top:2154;width:82;height:126" coordorigin="7752,2154" coordsize="82,126">
              <v:shape style="position:absolute;left:7752;top:2154;width:82;height:126" coordorigin="7752,2154" coordsize="82,126" path="m7823,2154l7794,2156,7773,2165,7760,2178,7752,2196,7753,2226,7758,2249,7769,2265,7784,2276,7803,2280,7826,2276,7834,2271,7813,2271,7788,2267,7771,2254,7762,2235,7763,2207,7769,2184,7780,2169,7795,2161,7806,2159,7833,2159,7823,2154e" filled="t" fillcolor="#373529" stroked="f">
                <v:path arrowok="t"/>
                <v:fill/>
              </v:shape>
            </v:group>
            <v:group style="position:absolute;left:7806;top:2159;width:57;height:111" coordorigin="7806,2159" coordsize="57,111">
              <v:shape style="position:absolute;left:7806;top:2159;width:57;height:111" coordorigin="7806,2159" coordsize="57,111" path="m7833,2159l7806,2159,7828,2165,7844,2179,7852,2200,7850,2228,7843,2249,7831,2264,7813,2271,7834,2271,7843,2265,7854,2250,7863,2250,7863,2181,7853,2181,7841,2164,7833,2159e" filled="t" fillcolor="#373529" stroked="f">
                <v:path arrowok="t"/>
                <v:fill/>
              </v:shape>
            </v:group>
            <v:group style="position:absolute;left:7854;top:2154;width:10;height:27" coordorigin="7854,2154" coordsize="10,27">
              <v:shape style="position:absolute;left:7854;top:2154;width:10;height:27" coordorigin="7854,2154" coordsize="10,27" path="m7854,2168l7863,2168e" filled="f" stroked="t" strokeweight="1.456pt" strokecolor="#37352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8.678741pt;margin-top:103.109253pt;width:55.040163pt;height:15.450862pt;mso-position-horizontal-relative:page;mso-position-vertical-relative:page;z-index:-537" coordorigin="7974,2062" coordsize="1101,309">
            <v:group style="position:absolute;left:8014;top:2102;width:127;height:185" coordorigin="8014,2102" coordsize="127,185">
              <v:shape style="position:absolute;left:8014;top:2102;width:127;height:185" coordorigin="8014,2102" coordsize="127,185" path="m8124,2102l8050,2118,8014,2186,8016,2212,8045,2270,8083,2287,8109,2285,8131,2279,8132,2278,8113,2278,8086,2275,8035,2239,8025,2198,8027,2173,8034,2151,8045,2133,8061,2119,8080,2111,8141,2111,8124,2102e" filled="t" fillcolor="#373529" stroked="f">
                <v:path arrowok="t"/>
                <v:fill/>
              </v:shape>
            </v:group>
            <v:group style="position:absolute;left:8113;top:2214;width:58;height:64" coordorigin="8113,2214" coordsize="58,64">
              <v:shape style="position:absolute;left:8113;top:2214;width:58;height:64" coordorigin="8113,2214" coordsize="58,64" path="m8164,2214l8160,2235,8149,2254,8133,2269,8113,2278,8132,2278,8149,2267,8162,2253,8171,2234,8164,2214e" filled="t" fillcolor="#373529" stroked="f">
                <v:path arrowok="t"/>
                <v:fill/>
              </v:shape>
            </v:group>
            <v:group style="position:absolute;left:8080;top:2111;width:92;height:46" coordorigin="8080,2111" coordsize="92,46">
              <v:shape style="position:absolute;left:8080;top:2111;width:92;height:46" coordorigin="8080,2111" coordsize="92,46" path="m8141,2111l8080,2111,8108,2112,8130,2118,8147,2129,8157,2143,8172,2157,8171,2150,8164,2133,8149,2115,8141,2111e" filled="t" fillcolor="#373529" stroked="f">
                <v:path arrowok="t"/>
                <v:fill/>
              </v:shape>
            </v:group>
            <v:group style="position:absolute;left:8191;top:2153;width:96;height:134" coordorigin="8191,2153" coordsize="96,134">
              <v:shape style="position:absolute;left:8191;top:2153;width:96;height:134" coordorigin="8191,2153" coordsize="96,134" path="m8264,2153l8202,2179,8191,2218,8191,2220,8194,2243,8203,2263,8218,2278,8238,2286,8265,2283,8277,2278,8262,2278,8236,2274,8217,2263,8206,2247,8201,2226,8201,2220,8201,2218,8204,2196,8214,2177,8230,2164,8287,2164,8284,2161,8264,2153e" filled="t" fillcolor="#373529" stroked="f">
                <v:path arrowok="t"/>
                <v:fill/>
              </v:shape>
            </v:group>
            <v:group style="position:absolute;left:8230;top:2164;width:80;height:114" coordorigin="8230,2164" coordsize="80,114">
              <v:shape style="position:absolute;left:8230;top:2164;width:80;height:114" coordorigin="8230,2164" coordsize="80,114" path="m8287,2164l8230,2164,8259,2165,8280,2173,8293,2187,8300,2205,8298,2232,8291,2254,8279,2270,8262,2278,8277,2278,8285,2274,8300,2260,8308,2241,8311,2220,8308,2197,8308,2196,8299,2176,8287,2164e" filled="t" fillcolor="#373529" stroked="f">
                <v:path arrowok="t"/>
                <v:fill/>
              </v:shape>
            </v:group>
            <v:group style="position:absolute;left:8333;top:2154;width:16;height:130" coordorigin="8333,2154" coordsize="16,130">
              <v:shape style="position:absolute;left:8333;top:2154;width:16;height:130" coordorigin="8333,2154" coordsize="16,130" path="m8343,2154l8333,2154,8333,2285,8343,2285,8343,2207,8349,2181,8349,2181,8343,2181,8343,2154e" filled="t" fillcolor="#373529" stroked="f">
                <v:path arrowok="t"/>
                <v:fill/>
              </v:shape>
            </v:group>
            <v:group style="position:absolute;left:8382;top:2160;width:51;height:125" coordorigin="8382,2160" coordsize="51,125">
              <v:shape style="position:absolute;left:8382;top:2160;width:51;height:125" coordorigin="8382,2160" coordsize="51,125" path="m8410,2160l8382,2160,8399,2163,8413,2180,8415,2285,8425,2285,8425,2207,8430,2182,8432,2179,8424,2179,8415,2163,8410,2160e" filled="t" fillcolor="#373529" stroked="f">
                <v:path arrowok="t"/>
                <v:fill/>
              </v:shape>
            </v:group>
            <v:group style="position:absolute;left:8462;top:2160;width:44;height:125" coordorigin="8462,2160" coordsize="44,125">
              <v:shape style="position:absolute;left:8462;top:2160;width:44;height:125" coordorigin="8462,2160" coordsize="44,125" path="m8491,2160l8462,2160,8479,2163,8494,2179,8497,2285,8506,2285,8506,2195,8501,2170,8491,2160e" filled="t" fillcolor="#373529" stroked="f">
                <v:path arrowok="t"/>
                <v:fill/>
              </v:shape>
            </v:group>
            <v:group style="position:absolute;left:8343;top:2152;width:67;height:29" coordorigin="8343,2152" coordsize="67,29">
              <v:shape style="position:absolute;left:8343;top:2152;width:67;height:29" coordorigin="8343,2152" coordsize="67,29" path="m8396,2152l8370,2155,8352,2166,8344,2180,8343,2181,8349,2181,8364,2166,8382,2160,8410,2160,8396,2152e" filled="t" fillcolor="#373529" stroked="f">
                <v:path arrowok="t"/>
                <v:fill/>
              </v:shape>
            </v:group>
            <v:group style="position:absolute;left:8424;top:2151;width:67;height:28" coordorigin="8424,2151" coordsize="67,28">
              <v:shape style="position:absolute;left:8424;top:2151;width:67;height:28" coordorigin="8424,2151" coordsize="67,28" path="m8466,2151l8444,2156,8429,2169,8424,2179,8432,2179,8443,2166,8462,2160,8491,2160,8487,2156,8466,2151e" filled="t" fillcolor="#373529" stroked="f">
                <v:path arrowok="t"/>
                <v:fill/>
              </v:shape>
            </v:group>
            <v:group style="position:absolute;left:8537;top:2154;width:20;height:177" coordorigin="8537,2154" coordsize="20,177">
              <v:shape style="position:absolute;left:8537;top:2154;width:20;height:177" coordorigin="8537,2154" coordsize="20,177" path="m8547,2154l8537,2154,8537,2331,8547,2331,8547,2257,8556,2257,8549,2239,8550,2210,8555,2187,8557,2184,8547,2184,8547,2154e" filled="t" fillcolor="#373529" stroked="f">
                <v:path arrowok="t"/>
                <v:fill/>
              </v:shape>
            </v:group>
            <v:group style="position:absolute;left:8548;top:2257;width:70;height:28" coordorigin="8548,2257" coordsize="70,28">
              <v:shape style="position:absolute;left:8548;top:2257;width:70;height:28" coordorigin="8548,2257" coordsize="70,28" path="m8556,2257l8548,2257,8559,2275,8577,2285,8606,2283,8617,2279,8595,2279,8571,2274,8556,2259,8556,2257e" filled="t" fillcolor="#373529" stroked="f">
                <v:path arrowok="t"/>
                <v:fill/>
              </v:shape>
            </v:group>
            <v:group style="position:absolute;left:8581;top:2161;width:72;height:118" coordorigin="8581,2161" coordsize="72,118">
              <v:shape style="position:absolute;left:8581;top:2161;width:72;height:118" coordorigin="8581,2161" coordsize="72,118" path="m8628,2161l8581,2161,8609,2165,8628,2176,8639,2192,8644,2211,8641,2238,8633,2259,8620,2273,8600,2279,8595,2279,8617,2279,8628,2275,8642,2262,8650,2245,8654,2224,8651,2199,8643,2178,8630,2162,8628,2161e" filled="t" fillcolor="#373529" stroked="f">
                <v:path arrowok="t"/>
                <v:fill/>
              </v:shape>
            </v:group>
            <v:group style="position:absolute;left:8547;top:2153;width:81;height:31" coordorigin="8547,2153" coordsize="81,31">
              <v:shape style="position:absolute;left:8547;top:2153;width:81;height:31" coordorigin="8547,2153" coordsize="81,31" path="m8611,2153l8580,2156,8561,2165,8551,2177,8547,2184,8557,2184,8566,2170,8581,2161,8628,2161,8611,2153e" filled="t" fillcolor="#373529" stroked="f">
                <v:path arrowok="t"/>
                <v:fill/>
              </v:shape>
            </v:group>
            <v:group style="position:absolute;left:8763;top:2259;width:25;height:26" coordorigin="8763,2259" coordsize="25,26">
              <v:shape style="position:absolute;left:8763;top:2259;width:25;height:26" coordorigin="8763,2259" coordsize="25,26" path="m8772,2259l8763,2259,8763,2276,8765,2285,8783,2285,8788,2284,8788,2276,8772,2276,8772,2259e" filled="t" fillcolor="#373529" stroked="f">
                <v:path arrowok="t"/>
                <v:fill/>
              </v:shape>
            </v:group>
            <v:group style="position:absolute;left:8670;top:2162;width:102;height:123" coordorigin="8670,2162" coordsize="102,123">
              <v:shape style="position:absolute;left:8670;top:2162;width:102;height:123" coordorigin="8670,2162" coordsize="102,123" path="m8761,2162l8711,2162,8745,2166,8760,2176,8760,2198,8749,2208,8718,2212,8697,2216,8678,2227,8670,2249,8676,2272,8692,2284,8723,2284,8742,2278,8725,2278,8696,2274,8682,2262,8685,2237,8698,2225,8747,2217,8760,2213,8772,2213,8772,2185,8765,2164,8761,2162e" filled="t" fillcolor="#373529" stroked="f">
                <v:path arrowok="t"/>
                <v:fill/>
              </v:shape>
            </v:group>
            <v:group style="position:absolute;left:8725;top:2213;width:47;height:66" coordorigin="8725,2213" coordsize="47,66">
              <v:shape style="position:absolute;left:8725;top:2213;width:47;height:66" coordorigin="8725,2213" coordsize="47,66" path="m8772,2213l8760,2213,8763,2235,8760,2248,8750,2266,8725,2278,8742,2278,8744,2278,8756,2268,8763,2259,8772,2259,8772,2213e" filled="t" fillcolor="#373529" stroked="f">
                <v:path arrowok="t"/>
                <v:fill/>
              </v:shape>
            </v:group>
            <v:group style="position:absolute;left:8783;top:2275;width:5;height:2" coordorigin="8783,2275" coordsize="5,2">
              <v:shape style="position:absolute;left:8783;top:2275;width:5;height:2" coordorigin="8783,2275" coordsize="5,1" path="m8788,2275l8785,2276,8783,2276,8788,2276,8788,2275e" filled="t" fillcolor="#373529" stroked="f">
                <v:path arrowok="t"/>
                <v:fill/>
              </v:shape>
            </v:group>
            <v:group style="position:absolute;left:8677;top:2153;width:84;height:41" coordorigin="8677,2153" coordsize="84,41">
              <v:shape style="position:absolute;left:8677;top:2153;width:84;height:41" coordorigin="8677,2153" coordsize="84,41" path="m8746,2153l8715,2155,8694,2161,8682,2174,8677,2191,8687,2194,8694,2173,8711,2162,8761,2162,8746,2153e" filled="t" fillcolor="#373529" stroked="f">
                <v:path arrowok="t"/>
                <v:fill/>
              </v:shape>
            </v:group>
            <v:group style="position:absolute;left:8803;top:2154;width:18;height:130" coordorigin="8803,2154" coordsize="18,130">
              <v:shape style="position:absolute;left:8803;top:2154;width:18;height:130" coordorigin="8803,2154" coordsize="18,130" path="m8813,2154l8803,2154,8803,2285,8813,2285,8813,2214,8817,2190,8822,2182,8813,2182,8813,2154e" filled="t" fillcolor="#373529" stroked="f">
                <v:path arrowok="t"/>
                <v:fill/>
              </v:shape>
            </v:group>
            <v:group style="position:absolute;left:8846;top:2161;width:60;height:123" coordorigin="8846,2161" coordsize="60,123">
              <v:shape style="position:absolute;left:8846;top:2161;width:60;height:123" coordorigin="8846,2161" coordsize="60,123" path="m8889,2161l8846,2161,8878,2167,8893,2181,8897,2197,8897,2285,8906,2285,8906,2204,8905,2187,8897,2167,8889,2161e" filled="t" fillcolor="#373529" stroked="f">
                <v:path arrowok="t"/>
                <v:fill/>
              </v:shape>
            </v:group>
            <v:group style="position:absolute;left:8813;top:2153;width:76;height:29" coordorigin="8813,2153" coordsize="76,29">
              <v:shape style="position:absolute;left:8813;top:2153;width:76;height:29" coordorigin="8813,2153" coordsize="76,29" path="m8877,2153l8850,2155,8830,2161,8818,2173,8813,2182,8822,2182,8828,2172,8846,2161,8889,2161,8877,2153e" filled="t" fillcolor="#373529" stroked="f">
                <v:path arrowok="t"/>
                <v:fill/>
              </v:shape>
            </v:group>
            <v:group style="position:absolute;left:8919;top:2154;width:69;height:177" coordorigin="8919,2154" coordsize="69,177">
              <v:shape style="position:absolute;left:8919;top:2154;width:69;height:177" coordorigin="8919,2154" coordsize="69,177" path="m8930,2154l8919,2154,8974,2284,8967,2301,8964,2311,8953,2321,8947,2323,8933,2323,8933,2331,8948,2331,8957,2331,8969,2321,8973,2311,8979,2299,8988,2273,8979,2273,8930,2154e" filled="t" fillcolor="#373529" stroked="f">
                <v:path arrowok="t"/>
                <v:fill/>
              </v:shape>
            </v:group>
            <v:group style="position:absolute;left:8979;top:2154;width:56;height:119" coordorigin="8979,2154" coordsize="56,119">
              <v:shape style="position:absolute;left:8979;top:2154;width:56;height:119" coordorigin="8979,2154" coordsize="56,119" path="m9034,2154l9023,2154,8979,2273,8988,2273,9034,2154e" filled="t" fillcolor="#37352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6.681793pt;margin-top:72.541191pt;width:261.840637pt;height:22.41081pt;mso-position-horizontal-relative:page;mso-position-vertical-relative:page;z-index:-536" coordorigin="3334,1451" coordsize="5237,448">
            <v:shape style="position:absolute;left:3334;top:1451;width:5237;height:448" coordorigin="3334,1451" coordsize="5237,448" path="m3334,1460l3334,1890,3446,1890,3446,1747,3538,1747,3609,1736,3660,1704,3684,1660,3446,1660,3446,1549,3682,1549,3678,1538,3639,1488,3584,1464,3542,1460,3334,1460e" filled="t" fillcolor="#373529" stroked="f">
              <v:path arrowok="t"/>
              <v:fill/>
            </v:shape>
            <v:shape style="position:absolute;left:3334;top:1451;width:5237;height:448" coordorigin="3334,1451" coordsize="5237,448" path="m3682,1549l3521,1549,3544,1552,3563,1562,3576,1578,3581,1602,3577,1628,3566,1646,3548,1656,3526,1660,3446,1660,3684,1660,3689,1645,3693,1620,3691,1589,3686,1561,3682,1549e" filled="t" fillcolor="#373529" stroked="f">
              <v:path arrowok="t"/>
              <v:fill/>
            </v:shape>
            <v:shape style="position:absolute;left:3334;top:1451;width:5237;height:448" coordorigin="3334,1451" coordsize="5237,448" path="m3856,1460l3744,1460,3744,1712,3753,1787,3780,1843,3828,1880,3897,1897,3924,1899,3953,1898,4026,1883,4076,1849,4105,1802,3948,1802,3918,1800,3865,1769,3856,1726,3856,1460e" filled="t" fillcolor="#373529" stroked="f">
              <v:path arrowok="t"/>
              <v:fill/>
            </v:shape>
            <v:shape style="position:absolute;left:3334;top:1451;width:5237;height:448" coordorigin="3334,1451" coordsize="5237,448" path="m4119,1460l4007,1460,4007,1719,4005,1746,3998,1768,3987,1784,3971,1796,3948,1802,4105,1802,4118,1726,4118,1712,4119,1460e" filled="t" fillcolor="#373529" stroked="f">
              <v:path arrowok="t"/>
              <v:fill/>
            </v:shape>
            <v:shape style="position:absolute;left:3334;top:1451;width:5237;height:448" coordorigin="3334,1451" coordsize="5237,448" path="m4193,1460l4193,1890,4400,1890,4472,1882,4529,1854,4562,1800,4305,1800,4305,1701,4551,1701,4543,1687,4530,1674,4514,1663,4496,1655,4513,1643,4528,1629,4305,1629,4305,1546,4548,1546,4548,1544,4515,1489,4455,1464,4409,1460,4193,1460e" filled="t" fillcolor="#373529" stroked="f">
              <v:path arrowok="t"/>
              <v:fill/>
            </v:shape>
            <v:shape style="position:absolute;left:3334;top:1451;width:5237;height:448" coordorigin="3334,1451" coordsize="5237,448" path="m4551,1701l4395,1701,4419,1704,4439,1713,4451,1729,4451,1760,4443,1781,4430,1793,4412,1799,4305,1800,4562,1800,4567,1776,4566,1749,4561,1725,4553,1705,4551,1701e" filled="t" fillcolor="#373529" stroked="f">
              <v:path arrowok="t"/>
              <v:fill/>
            </v:shape>
            <v:shape style="position:absolute;left:3334;top:1451;width:5237;height:448" coordorigin="3334,1451" coordsize="5237,448" path="m4548,1546l4392,1546,4414,1550,4431,1562,4438,1585,4431,1610,4415,1624,4396,1629,4305,1629,4528,1629,4528,1629,4539,1612,4547,1592,4550,1571,4548,1546e" filled="t" fillcolor="#373529" stroked="f">
              <v:path arrowok="t"/>
              <v:fill/>
            </v:shape>
            <v:shape style="position:absolute;left:3334;top:1451;width:5237;height:448" coordorigin="3334,1451" coordsize="5237,448" path="m4634,1460l4634,1890,4674,1890,4674,1706,4825,1706,4893,1691,4919,1671,4674,1671,4674,1495,4917,1495,4915,1493,4900,1480,4882,1470,4863,1464,4841,1460,4634,1460e" filled="t" fillcolor="#373529" stroked="f">
              <v:path arrowok="t"/>
              <v:fill/>
            </v:shape>
            <v:shape style="position:absolute;left:3334;top:1451;width:5237;height:448" coordorigin="3334,1451" coordsize="5237,448" path="m4917,1495l4816,1495,4840,1497,4862,1503,4881,1513,4895,1528,4905,1546,4911,1569,4909,1598,4877,1654,4816,1671,4674,1671,4919,1671,4926,1665,4937,1647,4946,1627,4951,1604,4950,1575,4946,1550,4938,1527,4928,1508,4917,1495e" filled="t" fillcolor="#373529" stroked="f">
              <v:path arrowok="t"/>
              <v:fill/>
            </v:shape>
            <v:shape style="position:absolute;left:3334;top:1451;width:5237;height:448" coordorigin="3334,1451" coordsize="5237,448" path="m5185,1460l5139,1460,4966,1890,5010,1890,5062,1756,5302,1756,5288,1721,5074,1721,5160,1501,5201,1501,5185,1460e" filled="t" fillcolor="#373529" stroked="f">
              <v:path arrowok="t"/>
              <v:fill/>
            </v:shape>
            <v:shape style="position:absolute;left:3334;top:1451;width:5237;height:448" coordorigin="3334,1451" coordsize="5237,448" path="m5302,1756l5258,1756,5310,1890,5354,1890,5302,1756e" filled="t" fillcolor="#373529" stroked="f">
              <v:path arrowok="t"/>
              <v:fill/>
            </v:shape>
            <v:shape style="position:absolute;left:3334;top:1451;width:5237;height:448" coordorigin="3334,1451" coordsize="5237,448" path="m5201,1501l5160,1501,5244,1721,5288,1721,5201,1501e" filled="t" fillcolor="#373529" stroked="f">
              <v:path arrowok="t"/>
              <v:fill/>
            </v:shape>
            <v:shape style="position:absolute;left:3334;top:1451;width:5237;height:448" coordorigin="3334,1451" coordsize="5237,448" path="m5393,1460l5393,1890,5434,1890,5434,1699,5679,1699,5671,1693,5651,1685,5637,1681,5660,1675,5679,1664,5434,1664,5434,1495,5687,1495,5677,1485,5660,1474,5641,1467,5621,1462,5599,1460,5393,1460e" filled="t" fillcolor="#373529" stroked="f">
              <v:path arrowok="t"/>
              <v:fill/>
            </v:shape>
            <v:shape style="position:absolute;left:3334;top:1451;width:5237;height:448" coordorigin="3334,1451" coordsize="5237,448" path="m5679,1699l5590,1699,5616,1701,5636,1709,5672,1781,5676,1829,5678,1851,5681,1870,5685,1886,5733,1890,5725,1875,5719,1856,5716,1833,5714,1811,5713,1790,5711,1764,5706,1741,5698,1721,5687,1705,5679,1699e" filled="t" fillcolor="#373529" stroked="f">
              <v:path arrowok="t"/>
              <v:fill/>
            </v:shape>
            <v:shape style="position:absolute;left:3334;top:1451;width:5237;height:448" coordorigin="3334,1451" coordsize="5237,448" path="m5687,1495l5587,1495,5614,1497,5637,1504,5655,1515,5668,1531,5676,1550,5680,1572,5677,1598,5640,1650,5434,1664,5679,1664,5694,1650,5706,1633,5715,1614,5720,1592,5718,1563,5713,1538,5704,1517,5692,1499,5687,1495e" filled="t" fillcolor="#373529" stroked="f">
              <v:path arrowok="t"/>
              <v:fill/>
            </v:shape>
            <v:shape style="position:absolute;left:3334;top:1451;width:5237;height:448" coordorigin="3334,1451" coordsize="5237,448" path="m5940,1495l5899,1495,5899,1890,5940,1890,5940,1495e" filled="t" fillcolor="#373529" stroked="f">
              <v:path arrowok="t"/>
              <v:fill/>
            </v:shape>
            <v:shape style="position:absolute;left:3334;top:1451;width:5237;height:448" coordorigin="3334,1451" coordsize="5237,448" path="m6090,1460l5749,1460,5749,1495,6090,1495,6090,1460e" filled="t" fillcolor="#373529" stroked="f">
              <v:path arrowok="t"/>
              <v:fill/>
            </v:shape>
            <v:shape style="position:absolute;left:3334;top:1451;width:5237;height:448" coordorigin="3334,1451" coordsize="5237,448" path="m6176,1460l6130,1460,6130,1890,6171,1890,6171,1526,6222,1526,6176,1460e" filled="t" fillcolor="#373529" stroked="f">
              <v:path arrowok="t"/>
              <v:fill/>
            </v:shape>
            <v:shape style="position:absolute;left:3334;top:1451;width:5237;height:448" coordorigin="3334,1451" coordsize="5237,448" path="m6222,1526l6172,1526,6423,1890,6469,1890,6469,1824,6427,1824,6222,1526e" filled="t" fillcolor="#373529" stroked="f">
              <v:path arrowok="t"/>
              <v:fill/>
            </v:shape>
            <v:shape style="position:absolute;left:3334;top:1451;width:5237;height:448" coordorigin="3334,1451" coordsize="5237,448" path="m6469,1460l6428,1460,6428,1824,6469,1824,6469,1460e" filled="t" fillcolor="#373529" stroked="f">
              <v:path arrowok="t"/>
              <v:fill/>
            </v:shape>
            <v:shape style="position:absolute;left:3334;top:1451;width:5237;height:448" coordorigin="3334,1451" coordsize="5237,448" path="m6852,1460l6555,1460,6555,1890,6855,1890,6855,1855,6596,1855,6596,1685,6836,1685,6836,1650,6596,1650,6596,1495,6852,1495,6852,1460e" filled="t" fillcolor="#373529" stroked="f">
              <v:path arrowok="t"/>
              <v:fill/>
            </v:shape>
            <v:shape style="position:absolute;left:3334;top:1451;width:5237;height:448" coordorigin="3334,1451" coordsize="5237,448" path="m6913,1460l6913,1890,6954,1890,6954,1699,7198,1699,7191,1693,7171,1685,7157,1681,7179,1675,7198,1664,6954,1664,6954,1495,7207,1495,7197,1485,7180,1474,7161,1467,7140,1462,7118,1460,6913,1460e" filled="t" fillcolor="#373529" stroked="f">
              <v:path arrowok="t"/>
              <v:fill/>
            </v:shape>
            <v:shape style="position:absolute;left:3334;top:1451;width:5237;height:448" coordorigin="3334,1451" coordsize="5237,448" path="m7198,1699l7109,1699,7136,1701,7156,1709,7192,1781,7196,1829,7197,1851,7200,1870,7205,1886,7252,1890,7244,1875,7239,1856,7236,1833,7234,1811,7233,1790,7230,1764,7225,1741,7217,1721,7206,1705,7198,1699e" filled="t" fillcolor="#373529" stroked="f">
              <v:path arrowok="t"/>
              <v:fill/>
            </v:shape>
            <v:shape style="position:absolute;left:3334;top:1451;width:5237;height:448" coordorigin="3334,1451" coordsize="5237,448" path="m7207,1495l7107,1495,7134,1497,7156,1504,7174,1515,7187,1531,7196,1550,7199,1572,7197,1598,7160,1650,6954,1664,7198,1664,7214,1650,7226,1633,7234,1614,7239,1592,7238,1563,7232,1538,7223,1517,7211,1499,7207,1495e" filled="t" fillcolor="#373529" stroked="f">
              <v:path arrowok="t"/>
              <v:fill/>
            </v:shape>
            <v:shape style="position:absolute;left:3334;top:1451;width:5237;height:448" coordorigin="3334,1451" coordsize="5237,448" path="m7293,1748l7304,1817,7358,1876,7421,1896,7445,1898,7488,1896,7523,1891,7552,1882,7576,1870,7585,1863,7492,1863,7464,1863,7394,1849,7340,1794,7335,1772,7293,1748e" filled="t" fillcolor="#373529" stroked="f">
              <v:path arrowok="t"/>
              <v:fill/>
            </v:shape>
            <v:shape style="position:absolute;left:3334;top:1451;width:5237;height:448" coordorigin="3334,1451" coordsize="5237,448" path="m7466,1451l7399,1459,7337,1495,7308,1558,7307,1572,7310,1598,7344,1650,7402,1675,7500,1699,7521,1705,7541,1713,7560,1724,7575,1738,7585,1756,7583,1785,7548,1842,7492,1863,7585,1863,7623,1813,7629,1777,7627,1752,7596,1699,7540,1669,7413,1637,7391,1630,7372,1620,7358,1606,7350,1586,7352,1557,7386,1503,7446,1486,7568,1486,7553,1475,7534,1465,7512,1458,7490,1453,7466,1451e" filled="t" fillcolor="#373529" stroked="f">
              <v:path arrowok="t"/>
              <v:fill/>
            </v:shape>
            <v:shape style="position:absolute;left:3334;top:1451;width:5237;height:448" coordorigin="3334,1451" coordsize="5237,448" path="m7568,1486l7446,1486,7471,1487,7495,1492,7550,1523,7573,1582,7614,1584,7598,1519,7571,1487,7568,1486e" filled="t" fillcolor="#373529" stroked="f">
              <v:path arrowok="t"/>
              <v:fill/>
            </v:shape>
            <v:shape style="position:absolute;left:3334;top:1451;width:5237;height:448" coordorigin="3334,1451" coordsize="5237,448" path="m7736,1460l7695,1460,7695,1890,7736,1890,7736,1681,8032,1681,8032,1647,7736,1647,7736,1460e" filled="t" fillcolor="#373529" stroked="f">
              <v:path arrowok="t"/>
              <v:fill/>
            </v:shape>
            <v:shape style="position:absolute;left:3334;top:1451;width:5237;height:448" coordorigin="3334,1451" coordsize="5237,448" path="m8032,1681l7991,1681,7991,1890,8032,1890,8032,1681e" filled="t" fillcolor="#373529" stroked="f">
              <v:path arrowok="t"/>
              <v:fill/>
            </v:shape>
            <v:shape style="position:absolute;left:3334;top:1451;width:5237;height:448" coordorigin="3334,1451" coordsize="5237,448" path="m8032,1460l7991,1460,7991,1647,8032,1647,8032,1460e" filled="t" fillcolor="#373529" stroked="f">
              <v:path arrowok="t"/>
              <v:fill/>
            </v:shape>
            <v:shape style="position:absolute;left:3334;top:1451;width:5237;height:448" coordorigin="3334,1451" coordsize="5237,448" path="m8163,1460l8122,1460,8122,1890,8163,1890,8163,1460e" filled="t" fillcolor="#373529" stroked="f">
              <v:path arrowok="t"/>
              <v:fill/>
            </v:shape>
            <v:shape style="position:absolute;left:3334;top:1451;width:5237;height:448" coordorigin="3334,1451" coordsize="5237,448" path="m8253,1460l8253,1890,8294,1890,8294,1706,8444,1706,8512,1691,8539,1671,8294,1671,8294,1495,8536,1495,8535,1493,8519,1480,8502,1470,8482,1464,8460,1460,8253,1460e" filled="t" fillcolor="#373529" stroked="f">
              <v:path arrowok="t"/>
              <v:fill/>
            </v:shape>
            <v:shape style="position:absolute;left:3334;top:1451;width:5237;height:448" coordorigin="3334,1451" coordsize="5237,448" path="m8536,1495l8435,1495,8460,1497,8482,1503,8500,1513,8515,1528,8525,1546,8530,1569,8528,1598,8497,1654,8435,1671,8294,1671,8539,1671,8545,1665,8557,1647,8565,1627,8570,1604,8569,1575,8565,1550,8558,1527,8547,1508,8536,1495e" filled="t" fillcolor="#37352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0.785004pt;margin-top:42.972015pt;width:74.881pt;height:21.962129pt;mso-position-horizontal-relative:page;mso-position-vertical-relative:page;z-index:-535" coordorigin="5216,859" coordsize="1498,439">
            <v:shape style="position:absolute;left:5216;top:859;width:1498;height:439" coordorigin="5216,859" coordsize="1498,439" path="m5328,859l5216,859,5216,1290,5328,1290,5328,859e" filled="t" fillcolor="#373529" stroked="f">
              <v:path arrowok="t"/>
              <v:fill/>
            </v:shape>
            <v:shape style="position:absolute;left:5216;top:859;width:1498;height:439" coordorigin="5216,859" coordsize="1498,439" path="m5606,850l5532,861,5473,890,5429,935,5401,993,5390,1060,5389,1075,5390,1099,5404,1165,5435,1222,5481,1265,5542,1292,5590,1299,5617,1298,5688,1281,5743,1247,5781,1202,5610,1202,5583,1200,5528,1166,5504,1106,5501,1075,5503,1051,5524,988,5574,950,5598,947,5778,947,5772,937,5730,891,5675,862,5630,852,5606,850e" filled="t" fillcolor="#373529" stroked="f">
              <v:path arrowok="t"/>
              <v:fill/>
            </v:shape>
            <v:shape style="position:absolute;left:5216;top:859;width:1498;height:439" coordorigin="5216,859" coordsize="1498,439" path="m5778,947l5598,947,5624,950,5645,957,5688,1003,5702,1070,5700,1094,5681,1159,5633,1198,5610,1202,5781,1202,5806,1139,5813,1094,5812,1068,5800,996,5783,955,5778,947e" filled="t" fillcolor="#373529" stroked="f">
              <v:path arrowok="t"/>
              <v:fill/>
            </v:shape>
            <v:shape style="position:absolute;left:5216;top:859;width:1498;height:439" coordorigin="5216,859" coordsize="1498,439" path="m5989,859l5874,859,5874,1290,5979,1290,5979,1022,6080,1022,5989,859e" filled="t" fillcolor="#373529" stroked="f">
              <v:path arrowok="t"/>
              <v:fill/>
            </v:shape>
            <v:shape style="position:absolute;left:5216;top:859;width:1498;height:439" coordorigin="5216,859" coordsize="1498,439" path="m6080,1022l5980,1022,6130,1290,6245,1290,6245,1125,6138,1125,6080,1022e" filled="t" fillcolor="#373529" stroked="f">
              <v:path arrowok="t"/>
              <v:fill/>
            </v:shape>
            <v:shape style="position:absolute;left:5216;top:859;width:1498;height:439" coordorigin="5216,859" coordsize="1498,439" path="m6245,859l6139,859,6139,1125,6245,1125,6245,859e" filled="t" fillcolor="#373529" stroked="f">
              <v:path arrowok="t"/>
              <v:fill/>
            </v:shape>
            <v:shape style="position:absolute;left:5216;top:859;width:1498;height:439" coordorigin="5216,859" coordsize="1498,439" path="m6552,859l6438,859,6277,1290,6393,1290,6420,1213,6684,1213,6653,1130,6446,1130,6495,979,6597,979,6552,859e" filled="t" fillcolor="#373529" stroked="f">
              <v:path arrowok="t"/>
              <v:fill/>
            </v:shape>
            <v:shape style="position:absolute;left:5216;top:859;width:1498;height:439" coordorigin="5216,859" coordsize="1498,439" path="m6684,1213l6570,1213,6596,1290,6713,1290,6684,1213e" filled="t" fillcolor="#373529" stroked="f">
              <v:path arrowok="t"/>
              <v:fill/>
            </v:shape>
            <v:shape style="position:absolute;left:5216;top:859;width:1498;height:439" coordorigin="5216,859" coordsize="1498,439" path="m6597,979l6496,979,6543,1130,6653,1130,6597,979e" filled="t" fillcolor="#373529" stroked="f">
              <v:path arrowok="t"/>
              <v:fill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9.843979" w:type="dxa"/>
      </w:tblPr>
      <w:tblGrid/>
      <w:tr>
        <w:trPr>
          <w:trHeight w:val="677" w:hRule="exact"/>
        </w:trPr>
        <w:tc>
          <w:tcPr>
            <w:tcW w:w="7206" w:type="dxa"/>
            <w:tcBorders>
              <w:top w:val="single" w:sz="8.0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Mr/Mrs/Ms: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97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Surname: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97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Forename(s):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380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Address: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4"/>
              </w:rPr>
              <w:t>Date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5"/>
                <w:w w:val="84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-28"/>
                <w:w w:val="100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Birth: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Telephone: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Mobile: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Email: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7206" w:type="dxa"/>
            <w:tcBorders>
              <w:top w:val="single" w:sz="8" w:space="0" w:color="373529"/>
              <w:bottom w:val="single" w:sz="8.0" w:space="0" w:color="373529"/>
              <w:left w:val="single" w:sz="8.0" w:space="0" w:color="373529"/>
              <w:right w:val="single" w:sz="8.0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9"/>
              </w:rPr>
              <w:t>N.I.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1"/>
                <w:w w:val="89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Number: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89" w:lineRule="exact"/>
        <w:ind w:left="1443" w:right="-67"/>
        <w:jc w:val="left"/>
        <w:rPr>
          <w:rFonts w:ascii="Arial" w:hAnsi="Arial" w:cs="Arial" w:eastAsia="Arial"/>
          <w:sz w:val="92"/>
          <w:szCs w:val="92"/>
        </w:rPr>
      </w:pPr>
      <w:rPr/>
      <w:r>
        <w:rPr/>
        <w:pict>
          <v:shape style="position:absolute;margin-left:74.108582pt;margin-top:-.978994pt;width:53.120518pt;height:45.527455pt;mso-position-horizontal-relative:page;mso-position-vertical-relative:paragraph;z-index:-534" type="#_x0000_t75">
            <v:imagedata r:id="rId7" o:title=""/>
          </v:shape>
        </w:pict>
      </w:r>
      <w:r>
        <w:rPr>
          <w:rFonts w:ascii="Arial" w:hAnsi="Arial" w:cs="Arial" w:eastAsia="Arial"/>
          <w:sz w:val="92"/>
          <w:szCs w:val="92"/>
          <w:color w:val="373529"/>
          <w:spacing w:val="0"/>
          <w:w w:val="83"/>
        </w:rPr>
        <w:t>APPLICATION</w:t>
      </w:r>
      <w:r>
        <w:rPr>
          <w:rFonts w:ascii="Arial" w:hAnsi="Arial" w:cs="Arial" w:eastAsia="Arial"/>
          <w:sz w:val="92"/>
          <w:szCs w:val="92"/>
          <w:color w:val="373529"/>
          <w:spacing w:val="78"/>
          <w:w w:val="83"/>
        </w:rPr>
        <w:t> </w:t>
      </w:r>
      <w:r>
        <w:rPr>
          <w:rFonts w:ascii="Arial" w:hAnsi="Arial" w:cs="Arial" w:eastAsia="Arial"/>
          <w:sz w:val="92"/>
          <w:szCs w:val="92"/>
          <w:color w:val="373529"/>
          <w:spacing w:val="0"/>
          <w:w w:val="83"/>
        </w:rPr>
        <w:t>FORM</w:t>
      </w:r>
      <w:r>
        <w:rPr>
          <w:rFonts w:ascii="Arial" w:hAnsi="Arial" w:cs="Arial" w:eastAsia="Arial"/>
          <w:sz w:val="92"/>
          <w:szCs w:val="9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380" w:right="1380"/>
        </w:sectPr>
      </w:pPr>
      <w:rPr/>
    </w:p>
    <w:p>
      <w:pPr>
        <w:spacing w:before="75" w:after="0" w:line="274" w:lineRule="exact"/>
        <w:ind w:left="101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8.846001pt;margin-top:51.524014pt;width:537.583pt;height:354.748pt;mso-position-horizontal-relative:page;mso-position-vertical-relative:page;z-index:-533" coordorigin="577,1030" coordsize="10752,7095">
            <v:shape style="position:absolute;left:577;top:1030;width:10752;height:7095" coordorigin="577,1030" coordsize="10752,7095" path="m577,8125l11329,8125,11329,1030,577,1030,577,8125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846001pt;margin-top:435.618011pt;width:537.583pt;height:377.425pt;mso-position-horizontal-relative:page;mso-position-vertical-relative:page;z-index:-532" coordorigin="577,8712" coordsize="10752,7549">
            <v:shape style="position:absolute;left:577;top:8712;width:10752;height:7548" coordorigin="577,8712" coordsize="10752,7548" path="m577,16261l11329,16261,11329,8712,577,8712,577,16261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PLEASE</w:t>
      </w:r>
      <w:r>
        <w:rPr>
          <w:rFonts w:ascii="Arial" w:hAnsi="Arial" w:cs="Arial" w:eastAsia="Arial"/>
          <w:sz w:val="24"/>
          <w:szCs w:val="24"/>
          <w:color w:val="6B6C6F"/>
          <w:spacing w:val="16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COMPLETE</w:t>
      </w:r>
      <w:r>
        <w:rPr>
          <w:rFonts w:ascii="Arial" w:hAnsi="Arial" w:cs="Arial" w:eastAsia="Arial"/>
          <w:sz w:val="24"/>
          <w:szCs w:val="24"/>
          <w:color w:val="6B6C6F"/>
          <w:spacing w:val="20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ALL</w:t>
      </w:r>
      <w:r>
        <w:rPr>
          <w:rFonts w:ascii="Arial" w:hAnsi="Arial" w:cs="Arial" w:eastAsia="Arial"/>
          <w:sz w:val="24"/>
          <w:szCs w:val="24"/>
          <w:color w:val="6B6C6F"/>
          <w:spacing w:val="36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OF</w:t>
      </w:r>
      <w:r>
        <w:rPr>
          <w:rFonts w:ascii="Arial" w:hAnsi="Arial" w:cs="Arial" w:eastAsia="Arial"/>
          <w:sz w:val="24"/>
          <w:szCs w:val="24"/>
          <w:color w:val="6B6C6F"/>
          <w:spacing w:val="-10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THE</w:t>
      </w:r>
      <w:r>
        <w:rPr>
          <w:rFonts w:ascii="Arial" w:hAnsi="Arial" w:cs="Arial" w:eastAsia="Arial"/>
          <w:sz w:val="24"/>
          <w:szCs w:val="24"/>
          <w:color w:val="6B6C6F"/>
          <w:spacing w:val="6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SECTIONS</w:t>
      </w:r>
      <w:r>
        <w:rPr>
          <w:rFonts w:ascii="Arial" w:hAnsi="Arial" w:cs="Arial" w:eastAsia="Arial"/>
          <w:sz w:val="24"/>
          <w:szCs w:val="24"/>
          <w:color w:val="6B6C6F"/>
          <w:spacing w:val="19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BELOW</w:t>
      </w:r>
      <w:r>
        <w:rPr>
          <w:rFonts w:ascii="Arial" w:hAnsi="Arial" w:cs="Arial" w:eastAsia="Arial"/>
          <w:sz w:val="24"/>
          <w:szCs w:val="24"/>
          <w:color w:val="6B6C6F"/>
          <w:spacing w:val="32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  <w:position w:val="-1"/>
        </w:rPr>
        <w:t>IN</w:t>
      </w:r>
      <w:r>
        <w:rPr>
          <w:rFonts w:ascii="Arial" w:hAnsi="Arial" w:cs="Arial" w:eastAsia="Arial"/>
          <w:sz w:val="24"/>
          <w:szCs w:val="24"/>
          <w:color w:val="6B6C6F"/>
          <w:spacing w:val="26"/>
          <w:w w:val="8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3"/>
          <w:position w:val="-1"/>
        </w:rPr>
        <w:t>AS</w:t>
      </w:r>
      <w:r>
        <w:rPr>
          <w:rFonts w:ascii="Arial" w:hAnsi="Arial" w:cs="Arial" w:eastAsia="Arial"/>
          <w:sz w:val="24"/>
          <w:szCs w:val="24"/>
          <w:color w:val="6B6C6F"/>
          <w:spacing w:val="4"/>
          <w:w w:val="8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3"/>
          <w:position w:val="-1"/>
        </w:rPr>
        <w:t>MUCH</w:t>
      </w:r>
      <w:r>
        <w:rPr>
          <w:rFonts w:ascii="Arial" w:hAnsi="Arial" w:cs="Arial" w:eastAsia="Arial"/>
          <w:sz w:val="24"/>
          <w:szCs w:val="24"/>
          <w:color w:val="6B6C6F"/>
          <w:spacing w:val="19"/>
          <w:w w:val="8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3"/>
          <w:position w:val="-1"/>
        </w:rPr>
        <w:t>DETAIL</w:t>
      </w:r>
      <w:r>
        <w:rPr>
          <w:rFonts w:ascii="Arial" w:hAnsi="Arial" w:cs="Arial" w:eastAsia="Arial"/>
          <w:sz w:val="24"/>
          <w:szCs w:val="24"/>
          <w:color w:val="6B6C6F"/>
          <w:spacing w:val="13"/>
          <w:w w:val="8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3"/>
          <w:position w:val="-1"/>
        </w:rPr>
        <w:t>AS</w:t>
      </w:r>
      <w:r>
        <w:rPr>
          <w:rFonts w:ascii="Arial" w:hAnsi="Arial" w:cs="Arial" w:eastAsia="Arial"/>
          <w:sz w:val="24"/>
          <w:szCs w:val="24"/>
          <w:color w:val="6B6C6F"/>
          <w:spacing w:val="4"/>
          <w:w w:val="8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3"/>
          <w:position w:val="-1"/>
        </w:rPr>
        <w:t>POSSIBLE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Experience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use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24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provide</w:t>
      </w:r>
      <w:r>
        <w:rPr>
          <w:rFonts w:ascii="Arial" w:hAnsi="Arial" w:cs="Arial" w:eastAsia="Arial"/>
          <w:sz w:val="20"/>
          <w:szCs w:val="20"/>
          <w:color w:val="6B6C6F"/>
          <w:spacing w:val="7"/>
          <w:w w:val="8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details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relevant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experience</w:t>
      </w:r>
      <w:r>
        <w:rPr>
          <w:rFonts w:ascii="Arial" w:hAnsi="Arial" w:cs="Arial" w:eastAsia="Arial"/>
          <w:sz w:val="20"/>
          <w:szCs w:val="20"/>
          <w:color w:val="6B6C6F"/>
          <w:spacing w:val="-9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and/or</w:t>
      </w:r>
      <w:r>
        <w:rPr>
          <w:rFonts w:ascii="Arial" w:hAnsi="Arial" w:cs="Arial" w:eastAsia="Arial"/>
          <w:sz w:val="20"/>
          <w:szCs w:val="20"/>
          <w:color w:val="6B6C6F"/>
          <w:spacing w:val="18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training.</w:t>
      </w:r>
      <w:r>
        <w:rPr>
          <w:rFonts w:ascii="Arial" w:hAnsi="Arial" w:cs="Arial" w:eastAsia="Arial"/>
          <w:sz w:val="20"/>
          <w:szCs w:val="20"/>
          <w:color w:val="6B6C6F"/>
          <w:spacing w:val="30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Also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include</w:t>
      </w:r>
      <w:r>
        <w:rPr>
          <w:rFonts w:ascii="Arial" w:hAnsi="Arial" w:cs="Arial" w:eastAsia="Arial"/>
          <w:sz w:val="20"/>
          <w:szCs w:val="20"/>
          <w:color w:val="6B6C6F"/>
          <w:spacing w:val="14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current</w:t>
      </w:r>
      <w:r>
        <w:rPr>
          <w:rFonts w:ascii="Arial" w:hAnsi="Arial" w:cs="Arial" w:eastAsia="Arial"/>
          <w:sz w:val="20"/>
          <w:szCs w:val="20"/>
          <w:color w:val="6B6C6F"/>
          <w:spacing w:val="2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historical</w:t>
      </w:r>
      <w:r>
        <w:rPr>
          <w:rFonts w:ascii="Arial" w:hAnsi="Arial" w:cs="Arial" w:eastAsia="Arial"/>
          <w:sz w:val="20"/>
          <w:szCs w:val="20"/>
          <w:color w:val="6B6C6F"/>
          <w:spacing w:val="33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work</w:t>
      </w:r>
      <w:r>
        <w:rPr>
          <w:rFonts w:ascii="Arial" w:hAnsi="Arial" w:cs="Arial" w:eastAsia="Arial"/>
          <w:sz w:val="20"/>
          <w:szCs w:val="20"/>
          <w:color w:val="6B6C6F"/>
          <w:spacing w:val="22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history.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Trade/business</w:t>
      </w:r>
      <w:r>
        <w:rPr>
          <w:rFonts w:ascii="Arial" w:hAnsi="Arial" w:cs="Arial" w:eastAsia="Arial"/>
          <w:sz w:val="36"/>
          <w:szCs w:val="36"/>
          <w:color w:val="5A5B5D"/>
          <w:spacing w:val="-23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qualifications</w:t>
      </w:r>
      <w:r>
        <w:rPr>
          <w:rFonts w:ascii="Arial" w:hAnsi="Arial" w:cs="Arial" w:eastAsia="Arial"/>
          <w:sz w:val="36"/>
          <w:szCs w:val="36"/>
          <w:color w:val="5A5B5D"/>
          <w:spacing w:val="44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&amp;</w:t>
      </w:r>
      <w:r>
        <w:rPr>
          <w:rFonts w:ascii="Arial" w:hAnsi="Arial" w:cs="Arial" w:eastAsia="Arial"/>
          <w:sz w:val="36"/>
          <w:szCs w:val="36"/>
          <w:color w:val="5A5B5D"/>
          <w:spacing w:val="-1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training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40" w:lineRule="auto"/>
        <w:ind w:left="1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give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below</w:t>
      </w:r>
      <w:r>
        <w:rPr>
          <w:rFonts w:ascii="Arial" w:hAnsi="Arial" w:cs="Arial" w:eastAsia="Arial"/>
          <w:sz w:val="20"/>
          <w:szCs w:val="20"/>
          <w:color w:val="6B6C6F"/>
          <w:spacing w:val="23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details</w:t>
      </w:r>
      <w:r>
        <w:rPr>
          <w:rFonts w:ascii="Arial" w:hAnsi="Arial" w:cs="Arial" w:eastAsia="Arial"/>
          <w:sz w:val="20"/>
          <w:szCs w:val="20"/>
          <w:color w:val="6B6C6F"/>
          <w:spacing w:val="2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any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qualifications</w:t>
      </w:r>
      <w:r>
        <w:rPr>
          <w:rFonts w:ascii="Arial" w:hAnsi="Arial" w:cs="Arial" w:eastAsia="Arial"/>
          <w:sz w:val="20"/>
          <w:szCs w:val="20"/>
          <w:color w:val="6B6C6F"/>
          <w:spacing w:val="2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training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relevant</w:t>
      </w:r>
      <w:r>
        <w:rPr>
          <w:rFonts w:ascii="Arial" w:hAnsi="Arial" w:cs="Arial" w:eastAsia="Arial"/>
          <w:sz w:val="20"/>
          <w:szCs w:val="20"/>
          <w:color w:val="6B6C6F"/>
          <w:spacing w:val="-1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1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-1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application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440" w:bottom="280" w:left="760" w:right="1120"/>
        </w:sectPr>
      </w:pPr>
      <w:rPr/>
    </w:p>
    <w:p>
      <w:pPr>
        <w:spacing w:before="52" w:after="0" w:line="240" w:lineRule="auto"/>
        <w:ind w:left="10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28.846001pt;margin-top:364.622009pt;width:537.583pt;height:305.272pt;mso-position-horizontal-relative:page;mso-position-vertical-relative:page;z-index:-531" coordorigin="577,7292" coordsize="10752,6105">
            <v:shape style="position:absolute;left:577;top:7292;width:10752;height:6105" coordorigin="577,7292" coordsize="10752,6105" path="m577,13398l11329,13398,11329,7292,577,7292,577,13398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846001pt;margin-top:700.65802pt;width:537.583pt;height:112.386pt;mso-position-horizontal-relative:page;mso-position-vertical-relative:page;z-index:-530" coordorigin="577,14013" coordsize="10752,2248">
            <v:shape style="position:absolute;left:577;top:14013;width:10752;height:2248" coordorigin="577,14013" coordsize="10752,2248" path="m577,16261l11329,16261,11329,14013,577,14013,577,16261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846001pt;margin-top:28.846014pt;width:537.583pt;height:305.142pt;mso-position-horizontal-relative:page;mso-position-vertical-relative:page;z-index:-529" coordorigin="577,577" coordsize="10752,6103">
            <v:shape style="position:absolute;left:577;top:577;width:10752;height:6103" coordorigin="577,577" coordsize="10752,6103" path="m577,6680l11329,6680,11329,577,577,577,577,6680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About</w:t>
      </w:r>
      <w:r>
        <w:rPr>
          <w:rFonts w:ascii="Arial" w:hAnsi="Arial" w:cs="Arial" w:eastAsia="Arial"/>
          <w:sz w:val="36"/>
          <w:szCs w:val="36"/>
          <w:color w:val="5A5B5D"/>
          <w:spacing w:val="11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the</w:t>
      </w:r>
      <w:r>
        <w:rPr>
          <w:rFonts w:ascii="Arial" w:hAnsi="Arial" w:cs="Arial" w:eastAsia="Arial"/>
          <w:sz w:val="36"/>
          <w:szCs w:val="36"/>
          <w:color w:val="5A5B5D"/>
          <w:spacing w:val="-3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pub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If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applying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specific</w:t>
      </w:r>
      <w:r>
        <w:rPr>
          <w:rFonts w:ascii="Arial" w:hAnsi="Arial" w:cs="Arial" w:eastAsia="Arial"/>
          <w:sz w:val="20"/>
          <w:szCs w:val="20"/>
          <w:color w:val="6B6C6F"/>
          <w:spacing w:val="29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16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state</w:t>
      </w:r>
      <w:r>
        <w:rPr>
          <w:rFonts w:ascii="Arial" w:hAnsi="Arial" w:cs="Arial" w:eastAsia="Arial"/>
          <w:sz w:val="20"/>
          <w:szCs w:val="20"/>
          <w:color w:val="6B6C6F"/>
          <w:spacing w:val="11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name</w:t>
      </w:r>
      <w:r>
        <w:rPr>
          <w:rFonts w:ascii="Arial" w:hAnsi="Arial" w:cs="Arial" w:eastAsia="Arial"/>
          <w:sz w:val="20"/>
          <w:szCs w:val="20"/>
          <w:color w:val="6B6C6F"/>
          <w:spacing w:val="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address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give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preferred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town/county</w:t>
      </w:r>
      <w:r>
        <w:rPr>
          <w:rFonts w:ascii="Arial" w:hAnsi="Arial" w:cs="Arial" w:eastAsia="Arial"/>
          <w:sz w:val="20"/>
          <w:szCs w:val="20"/>
          <w:color w:val="6B6C6F"/>
          <w:spacing w:val="21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maximum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three.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410" w:lineRule="exact"/>
        <w:ind w:left="10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  <w:position w:val="-1"/>
        </w:rPr>
        <w:t>Why</w:t>
      </w:r>
      <w:r>
        <w:rPr>
          <w:rFonts w:ascii="Arial" w:hAnsi="Arial" w:cs="Arial" w:eastAsia="Arial"/>
          <w:sz w:val="36"/>
          <w:szCs w:val="36"/>
          <w:color w:val="5A5B5D"/>
          <w:spacing w:val="-6"/>
          <w:w w:val="8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  <w:position w:val="-1"/>
        </w:rPr>
        <w:t>do</w:t>
      </w:r>
      <w:r>
        <w:rPr>
          <w:rFonts w:ascii="Arial" w:hAnsi="Arial" w:cs="Arial" w:eastAsia="Arial"/>
          <w:sz w:val="36"/>
          <w:szCs w:val="36"/>
          <w:color w:val="5A5B5D"/>
          <w:spacing w:val="1"/>
          <w:w w:val="8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  <w:position w:val="-1"/>
        </w:rPr>
        <w:t>you</w:t>
      </w:r>
      <w:r>
        <w:rPr>
          <w:rFonts w:ascii="Arial" w:hAnsi="Arial" w:cs="Arial" w:eastAsia="Arial"/>
          <w:sz w:val="36"/>
          <w:szCs w:val="36"/>
          <w:color w:val="5A5B5D"/>
          <w:spacing w:val="1"/>
          <w:w w:val="8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  <w:position w:val="-1"/>
        </w:rPr>
        <w:t>think</w:t>
      </w:r>
      <w:r>
        <w:rPr>
          <w:rFonts w:ascii="Arial" w:hAnsi="Arial" w:cs="Arial" w:eastAsia="Arial"/>
          <w:sz w:val="36"/>
          <w:szCs w:val="36"/>
          <w:color w:val="5A5B5D"/>
          <w:spacing w:val="24"/>
          <w:w w:val="8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  <w:position w:val="-1"/>
        </w:rPr>
        <w:t>you</w:t>
      </w:r>
      <w:r>
        <w:rPr>
          <w:rFonts w:ascii="Arial" w:hAnsi="Arial" w:cs="Arial" w:eastAsia="Arial"/>
          <w:sz w:val="36"/>
          <w:szCs w:val="36"/>
          <w:color w:val="5A5B5D"/>
          <w:spacing w:val="1"/>
          <w:w w:val="8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  <w:position w:val="-1"/>
        </w:rPr>
        <w:t>want</w:t>
      </w:r>
      <w:r>
        <w:rPr>
          <w:rFonts w:ascii="Arial" w:hAnsi="Arial" w:cs="Arial" w:eastAsia="Arial"/>
          <w:sz w:val="36"/>
          <w:szCs w:val="36"/>
          <w:color w:val="5A5B5D"/>
          <w:spacing w:val="1"/>
          <w:w w:val="8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36"/>
          <w:szCs w:val="36"/>
          <w:color w:val="5A5B5D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91"/>
          <w:position w:val="-1"/>
        </w:rPr>
        <w:t>run</w:t>
      </w:r>
      <w:r>
        <w:rPr>
          <w:rFonts w:ascii="Arial" w:hAnsi="Arial" w:cs="Arial" w:eastAsia="Arial"/>
          <w:sz w:val="36"/>
          <w:szCs w:val="36"/>
          <w:color w:val="5A5B5D"/>
          <w:spacing w:val="4"/>
          <w:w w:val="9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91"/>
          <w:position w:val="-1"/>
        </w:rPr>
        <w:t>your</w:t>
      </w:r>
      <w:r>
        <w:rPr>
          <w:rFonts w:ascii="Arial" w:hAnsi="Arial" w:cs="Arial" w:eastAsia="Arial"/>
          <w:sz w:val="36"/>
          <w:szCs w:val="36"/>
          <w:color w:val="5A5B5D"/>
          <w:spacing w:val="-1"/>
          <w:w w:val="9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91"/>
          <w:position w:val="-1"/>
        </w:rPr>
        <w:t>own</w:t>
      </w:r>
      <w:r>
        <w:rPr>
          <w:rFonts w:ascii="Arial" w:hAnsi="Arial" w:cs="Arial" w:eastAsia="Arial"/>
          <w:sz w:val="36"/>
          <w:szCs w:val="36"/>
          <w:color w:val="5A5B5D"/>
          <w:spacing w:val="-8"/>
          <w:w w:val="91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  <w:position w:val="-1"/>
        </w:rPr>
        <w:t>pub?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Where</w:t>
      </w:r>
      <w:r>
        <w:rPr>
          <w:rFonts w:ascii="Arial" w:hAnsi="Arial" w:cs="Arial" w:eastAsia="Arial"/>
          <w:sz w:val="36"/>
          <w:szCs w:val="36"/>
          <w:color w:val="5A5B5D"/>
          <w:spacing w:val="-19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did</w:t>
      </w:r>
      <w:r>
        <w:rPr>
          <w:rFonts w:ascii="Arial" w:hAnsi="Arial" w:cs="Arial" w:eastAsia="Arial"/>
          <w:sz w:val="36"/>
          <w:szCs w:val="36"/>
          <w:color w:val="5A5B5D"/>
          <w:spacing w:val="16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you</w:t>
      </w:r>
      <w:r>
        <w:rPr>
          <w:rFonts w:ascii="Arial" w:hAnsi="Arial" w:cs="Arial" w:eastAsia="Arial"/>
          <w:sz w:val="36"/>
          <w:szCs w:val="36"/>
          <w:color w:val="5A5B5D"/>
          <w:spacing w:val="8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hear</w:t>
      </w:r>
      <w:r>
        <w:rPr>
          <w:rFonts w:ascii="Arial" w:hAnsi="Arial" w:cs="Arial" w:eastAsia="Arial"/>
          <w:sz w:val="36"/>
          <w:szCs w:val="36"/>
          <w:color w:val="5A5B5D"/>
          <w:spacing w:val="-12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about</w:t>
      </w:r>
      <w:r>
        <w:rPr>
          <w:rFonts w:ascii="Arial" w:hAnsi="Arial" w:cs="Arial" w:eastAsia="Arial"/>
          <w:sz w:val="36"/>
          <w:szCs w:val="36"/>
          <w:color w:val="5A5B5D"/>
          <w:spacing w:val="2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opportunities</w:t>
      </w:r>
      <w:r>
        <w:rPr>
          <w:rFonts w:ascii="Arial" w:hAnsi="Arial" w:cs="Arial" w:eastAsia="Arial"/>
          <w:sz w:val="36"/>
          <w:szCs w:val="36"/>
          <w:color w:val="5A5B5D"/>
          <w:spacing w:val="64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with</w:t>
      </w:r>
      <w:r>
        <w:rPr>
          <w:rFonts w:ascii="Arial" w:hAnsi="Arial" w:cs="Arial" w:eastAsia="Arial"/>
          <w:sz w:val="36"/>
          <w:szCs w:val="36"/>
          <w:color w:val="5A5B5D"/>
          <w:spacing w:val="34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Iona</w:t>
      </w:r>
      <w:r>
        <w:rPr>
          <w:rFonts w:ascii="Arial" w:hAnsi="Arial" w:cs="Arial" w:eastAsia="Arial"/>
          <w:sz w:val="36"/>
          <w:szCs w:val="36"/>
          <w:color w:val="5A5B5D"/>
          <w:spacing w:val="2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8"/>
        </w:rPr>
        <w:t>Pub</w:t>
      </w:r>
      <w:r>
        <w:rPr>
          <w:rFonts w:ascii="Arial" w:hAnsi="Arial" w:cs="Arial" w:eastAsia="Arial"/>
          <w:sz w:val="36"/>
          <w:szCs w:val="36"/>
          <w:color w:val="5A5B5D"/>
          <w:spacing w:val="-4"/>
          <w:w w:val="88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Partnership?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740" w:bottom="280" w:left="760" w:right="980"/>
        </w:sectPr>
      </w:pPr>
      <w:rPr/>
    </w:p>
    <w:p>
      <w:pPr>
        <w:spacing w:before="42" w:after="0" w:line="240" w:lineRule="auto"/>
        <w:ind w:left="11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86"/>
        </w:rPr>
        <w:t>Financial</w:t>
      </w:r>
      <w:r>
        <w:rPr>
          <w:rFonts w:ascii="Arial" w:hAnsi="Arial" w:cs="Arial" w:eastAsia="Arial"/>
          <w:sz w:val="36"/>
          <w:szCs w:val="36"/>
          <w:color w:val="5A5B5D"/>
          <w:spacing w:val="4"/>
          <w:w w:val="86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Details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28" w:after="0" w:line="240" w:lineRule="auto"/>
        <w:ind w:left="110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give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details</w:t>
      </w:r>
      <w:r>
        <w:rPr>
          <w:rFonts w:ascii="Arial" w:hAnsi="Arial" w:cs="Arial" w:eastAsia="Arial"/>
          <w:sz w:val="20"/>
          <w:szCs w:val="20"/>
          <w:color w:val="6B6C6F"/>
          <w:spacing w:val="2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source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potential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source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funding.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8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Business</w:t>
      </w:r>
      <w:r>
        <w:rPr>
          <w:rFonts w:ascii="Arial" w:hAnsi="Arial" w:cs="Arial" w:eastAsia="Arial"/>
          <w:sz w:val="24"/>
          <w:szCs w:val="24"/>
          <w:color w:val="5A5B5D"/>
          <w:spacing w:val="1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Bank</w:t>
      </w:r>
      <w:r>
        <w:rPr>
          <w:rFonts w:ascii="Arial" w:hAnsi="Arial" w:cs="Arial" w:eastAsia="Arial"/>
          <w:sz w:val="24"/>
          <w:szCs w:val="24"/>
          <w:color w:val="5A5B5D"/>
          <w:spacing w:val="-3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Details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exact"/>
        <w:ind w:left="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  <w:position w:val="-1"/>
        </w:rPr>
        <w:t>Name</w:t>
      </w:r>
      <w:r>
        <w:rPr>
          <w:rFonts w:ascii="Arial" w:hAnsi="Arial" w:cs="Arial" w:eastAsia="Arial"/>
          <w:sz w:val="20"/>
          <w:szCs w:val="20"/>
          <w:color w:val="5A5B5D"/>
          <w:spacing w:val="7"/>
          <w:w w:val="8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  <w:position w:val="-1"/>
        </w:rPr>
        <w:t>as</w:t>
      </w:r>
      <w:r>
        <w:rPr>
          <w:rFonts w:ascii="Arial" w:hAnsi="Arial" w:cs="Arial" w:eastAsia="Arial"/>
          <w:sz w:val="20"/>
          <w:szCs w:val="20"/>
          <w:color w:val="5A5B5D"/>
          <w:spacing w:val="2"/>
          <w:w w:val="8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it</w:t>
      </w:r>
      <w:r>
        <w:rPr>
          <w:rFonts w:ascii="Arial" w:hAnsi="Arial" w:cs="Arial" w:eastAsia="Arial"/>
          <w:sz w:val="20"/>
          <w:szCs w:val="20"/>
          <w:color w:val="5A5B5D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7"/>
          <w:position w:val="-1"/>
        </w:rPr>
        <w:t>appears</w:t>
      </w:r>
      <w:r>
        <w:rPr>
          <w:rFonts w:ascii="Arial" w:hAnsi="Arial" w:cs="Arial" w:eastAsia="Arial"/>
          <w:sz w:val="20"/>
          <w:szCs w:val="20"/>
          <w:color w:val="5A5B5D"/>
          <w:spacing w:val="-7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7"/>
          <w:position w:val="-1"/>
        </w:rPr>
        <w:t>on</w:t>
      </w:r>
      <w:r>
        <w:rPr>
          <w:rFonts w:ascii="Arial" w:hAnsi="Arial" w:cs="Arial" w:eastAsia="Arial"/>
          <w:sz w:val="20"/>
          <w:szCs w:val="20"/>
          <w:color w:val="5A5B5D"/>
          <w:spacing w:val="5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card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740" w:bottom="280" w:left="740" w:right="740"/>
          <w:cols w:num="2" w:equalWidth="0">
            <w:col w:w="5181" w:space="457"/>
            <w:col w:w="4802"/>
          </w:cols>
        </w:sectPr>
      </w:pPr>
      <w:rPr/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</w:sectPr>
      </w:pPr>
      <w:rPr/>
    </w:p>
    <w:p>
      <w:pPr>
        <w:spacing w:before="26" w:after="0" w:line="278" w:lineRule="auto"/>
        <w:ind w:left="120" w:right="-6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Unborrowed</w:t>
      </w:r>
      <w:r>
        <w:rPr>
          <w:rFonts w:ascii="Arial" w:hAnsi="Arial" w:cs="Arial" w:eastAsia="Arial"/>
          <w:sz w:val="24"/>
          <w:szCs w:val="24"/>
          <w:color w:val="5A5B5D"/>
          <w:spacing w:val="4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Cash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                               </w:t>
      </w:r>
      <w:r>
        <w:rPr>
          <w:rFonts w:ascii="Arial" w:hAnsi="Arial" w:cs="Arial" w:eastAsia="Arial"/>
          <w:sz w:val="24"/>
          <w:szCs w:val="24"/>
          <w:color w:val="5A5B5D"/>
          <w:spacing w:val="47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£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Borrowed</w:t>
      </w:r>
      <w:r>
        <w:rPr>
          <w:rFonts w:ascii="Arial" w:hAnsi="Arial" w:cs="Arial" w:eastAsia="Arial"/>
          <w:sz w:val="24"/>
          <w:szCs w:val="24"/>
          <w:color w:val="5A5B5D"/>
          <w:spacing w:val="33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Cash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                                    </w:t>
      </w:r>
      <w:r>
        <w:rPr>
          <w:rFonts w:ascii="Arial" w:hAnsi="Arial" w:cs="Arial" w:eastAsia="Arial"/>
          <w:sz w:val="24"/>
          <w:szCs w:val="24"/>
          <w:color w:val="5A5B5D"/>
          <w:spacing w:val="13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£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Other</w:t>
      </w:r>
      <w:r>
        <w:rPr>
          <w:rFonts w:ascii="Arial" w:hAnsi="Arial" w:cs="Arial" w:eastAsia="Arial"/>
          <w:sz w:val="24"/>
          <w:szCs w:val="24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(please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state)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                                 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£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left="120" w:right="-5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Total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                                            </w:t>
      </w:r>
      <w:r>
        <w:rPr>
          <w:rFonts w:ascii="Arial" w:hAnsi="Arial" w:cs="Arial" w:eastAsia="Arial"/>
          <w:sz w:val="24"/>
          <w:szCs w:val="24"/>
          <w:color w:val="5A5B5D"/>
          <w:spacing w:val="6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£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spacing w:val="0"/>
          <w:w w:val="85"/>
        </w:rPr>
        <w:t>Name</w:t>
      </w:r>
      <w:r>
        <w:rPr>
          <w:rFonts w:ascii="Arial" w:hAnsi="Arial" w:cs="Arial" w:eastAsia="Arial"/>
          <w:sz w:val="20"/>
          <w:szCs w:val="20"/>
          <w:color w:val="5A5B5D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7"/>
        </w:rPr>
        <w:t>Address</w:t>
      </w:r>
      <w:r>
        <w:rPr>
          <w:rFonts w:ascii="Arial" w:hAnsi="Arial" w:cs="Arial" w:eastAsia="Arial"/>
          <w:sz w:val="20"/>
          <w:szCs w:val="20"/>
          <w:color w:val="5A5B5D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A5B5D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5"/>
        </w:rPr>
        <w:t>Bank</w:t>
      </w:r>
      <w:r>
        <w:rPr>
          <w:rFonts w:ascii="Arial" w:hAnsi="Arial" w:cs="Arial" w:eastAsia="Arial"/>
          <w:sz w:val="20"/>
          <w:szCs w:val="20"/>
          <w:color w:val="5A5B5D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90"/>
        </w:rPr>
        <w:t>Building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Society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  <w:cols w:num="2" w:equalWidth="0">
            <w:col w:w="3841" w:space="1797"/>
            <w:col w:w="4802"/>
          </w:cols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7" w:after="0" w:line="240" w:lineRule="auto"/>
        <w:ind w:left="5648" w:right="-20"/>
        <w:jc w:val="left"/>
        <w:tabs>
          <w:tab w:pos="8180" w:val="left"/>
          <w:tab w:pos="92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0"/>
          <w:szCs w:val="20"/>
          <w:color w:val="5A5B5D"/>
          <w:spacing w:val="0"/>
          <w:w w:val="86"/>
        </w:rPr>
        <w:t>Sort</w:t>
      </w:r>
      <w:r>
        <w:rPr>
          <w:rFonts w:ascii="Arial" w:hAnsi="Arial" w:cs="Arial" w:eastAsia="Arial"/>
          <w:sz w:val="20"/>
          <w:szCs w:val="20"/>
          <w:color w:val="5A5B5D"/>
          <w:spacing w:val="1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6"/>
        </w:rPr>
        <w:t>Code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5A5B5D"/>
          <w:spacing w:val="0"/>
          <w:w w:val="100"/>
          <w:i/>
          <w:position w:val="-3"/>
        </w:rPr>
        <w:t>/</w:t>
      </w:r>
      <w:r>
        <w:rPr>
          <w:rFonts w:ascii="Arial" w:hAnsi="Arial" w:cs="Arial" w:eastAsia="Arial"/>
          <w:sz w:val="29"/>
          <w:szCs w:val="29"/>
          <w:color w:val="5A5B5D"/>
          <w:spacing w:val="-66"/>
          <w:w w:val="100"/>
          <w:i/>
          <w:position w:val="-3"/>
        </w:rPr>
        <w:t> </w:t>
      </w:r>
      <w:r>
        <w:rPr>
          <w:rFonts w:ascii="Arial" w:hAnsi="Arial" w:cs="Arial" w:eastAsia="Arial"/>
          <w:sz w:val="29"/>
          <w:szCs w:val="29"/>
          <w:color w:val="5A5B5D"/>
          <w:spacing w:val="0"/>
          <w:w w:val="100"/>
          <w:i/>
          <w:position w:val="-3"/>
        </w:rPr>
        <w:tab/>
      </w:r>
      <w:r>
        <w:rPr>
          <w:rFonts w:ascii="Arial" w:hAnsi="Arial" w:cs="Arial" w:eastAsia="Arial"/>
          <w:sz w:val="29"/>
          <w:szCs w:val="29"/>
          <w:color w:val="5A5B5D"/>
          <w:spacing w:val="0"/>
          <w:w w:val="118"/>
          <w:i/>
          <w:position w:val="-3"/>
        </w:rPr>
        <w:t>/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8" w:lineRule="exact"/>
        <w:ind w:left="56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position w:val="-1"/>
        </w:rPr>
        <w:t>Account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Number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81"/>
        <w:jc w:val="left"/>
        <w:tabs>
          <w:tab w:pos="47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5"/>
        </w:rPr>
        <w:t>Please</w:t>
      </w:r>
      <w:r>
        <w:rPr>
          <w:rFonts w:ascii="Arial" w:hAnsi="Arial" w:cs="Arial" w:eastAsia="Arial"/>
          <w:sz w:val="24"/>
          <w:szCs w:val="24"/>
          <w:color w:val="5A5B5D"/>
          <w:spacing w:val="-1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5"/>
        </w:rPr>
        <w:t>give</w:t>
      </w:r>
      <w:r>
        <w:rPr>
          <w:rFonts w:ascii="Arial" w:hAnsi="Arial" w:cs="Arial" w:eastAsia="Arial"/>
          <w:sz w:val="24"/>
          <w:szCs w:val="24"/>
          <w:color w:val="5A5B5D"/>
          <w:spacing w:val="1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5"/>
        </w:rPr>
        <w:t>details</w:t>
      </w:r>
      <w:r>
        <w:rPr>
          <w:rFonts w:ascii="Arial" w:hAnsi="Arial" w:cs="Arial" w:eastAsia="Arial"/>
          <w:sz w:val="24"/>
          <w:szCs w:val="24"/>
          <w:color w:val="5A5B5D"/>
          <w:spacing w:val="24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5A5B5D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8"/>
        </w:rPr>
        <w:t>any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8"/>
        </w:rPr>
        <w:t>county</w:t>
      </w:r>
      <w:r>
        <w:rPr>
          <w:rFonts w:ascii="Arial" w:hAnsi="Arial" w:cs="Arial" w:eastAsia="Arial"/>
          <w:sz w:val="24"/>
          <w:szCs w:val="24"/>
          <w:color w:val="5A5B5D"/>
          <w:spacing w:val="1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court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Y</w:t>
      </w:r>
      <w:r>
        <w:rPr>
          <w:rFonts w:ascii="Arial" w:hAnsi="Arial" w:cs="Arial" w:eastAsia="Arial"/>
          <w:sz w:val="24"/>
          <w:szCs w:val="24"/>
          <w:color w:val="5A5B5D"/>
          <w:spacing w:val="4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0" w:lineRule="exact"/>
        <w:ind w:left="12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5"/>
        </w:rPr>
        <w:t>judgements?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(please</w:t>
      </w:r>
      <w:r>
        <w:rPr>
          <w:rFonts w:ascii="Arial" w:hAnsi="Arial" w:cs="Arial" w:eastAsia="Arial"/>
          <w:sz w:val="16"/>
          <w:szCs w:val="16"/>
          <w:color w:val="5A5B5D"/>
          <w:spacing w:val="8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use</w:t>
      </w:r>
      <w:r>
        <w:rPr>
          <w:rFonts w:ascii="Arial" w:hAnsi="Arial" w:cs="Arial" w:eastAsia="Arial"/>
          <w:sz w:val="16"/>
          <w:szCs w:val="16"/>
          <w:color w:val="5A5B5D"/>
          <w:spacing w:val="5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5A5B5D"/>
          <w:spacing w:val="-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separate</w:t>
      </w:r>
      <w:r>
        <w:rPr>
          <w:rFonts w:ascii="Arial" w:hAnsi="Arial" w:cs="Arial" w:eastAsia="Arial"/>
          <w:sz w:val="16"/>
          <w:szCs w:val="16"/>
          <w:color w:val="5A5B5D"/>
          <w:spacing w:val="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sheet</w:t>
      </w:r>
      <w:r>
        <w:rPr>
          <w:rFonts w:ascii="Arial" w:hAnsi="Arial" w:cs="Arial" w:eastAsia="Arial"/>
          <w:sz w:val="16"/>
          <w:szCs w:val="16"/>
          <w:color w:val="5A5B5D"/>
          <w:spacing w:val="7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100"/>
        </w:rPr>
        <w:t>if</w:t>
      </w:r>
      <w:r>
        <w:rPr>
          <w:rFonts w:ascii="Arial" w:hAnsi="Arial" w:cs="Arial" w:eastAsia="Arial"/>
          <w:sz w:val="16"/>
          <w:szCs w:val="16"/>
          <w:color w:val="5A5B5D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100"/>
        </w:rPr>
        <w:t>required)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left="10" w:right="-20"/>
        <w:jc w:val="left"/>
        <w:tabs>
          <w:tab w:pos="462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5A5B5D"/>
          <w:w w:val="89"/>
        </w:rPr>
        <w:t>Account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8"/>
        </w:rPr>
        <w:t>Holder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8"/>
        </w:rPr>
        <w:t>Signature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1"/>
          <w:w w:val="89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exact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  <w:position w:val="-1"/>
        </w:rPr>
        <w:t>Personal</w:t>
      </w:r>
      <w:r>
        <w:rPr>
          <w:rFonts w:ascii="Arial" w:hAnsi="Arial" w:cs="Arial" w:eastAsia="Arial"/>
          <w:sz w:val="24"/>
          <w:szCs w:val="24"/>
          <w:color w:val="5A5B5D"/>
          <w:spacing w:val="12"/>
          <w:w w:val="86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  <w:position w:val="-1"/>
        </w:rPr>
        <w:t>Bank</w:t>
      </w:r>
      <w:r>
        <w:rPr>
          <w:rFonts w:ascii="Arial" w:hAnsi="Arial" w:cs="Arial" w:eastAsia="Arial"/>
          <w:sz w:val="24"/>
          <w:szCs w:val="24"/>
          <w:color w:val="5A5B5D"/>
          <w:spacing w:val="-3"/>
          <w:w w:val="86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Details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  <w:cols w:num="2" w:equalWidth="0">
            <w:col w:w="5233" w:space="405"/>
            <w:col w:w="4802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28" w:lineRule="exact"/>
        <w:ind w:left="56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  <w:position w:val="-1"/>
        </w:rPr>
        <w:t>Name</w:t>
      </w:r>
      <w:r>
        <w:rPr>
          <w:rFonts w:ascii="Arial" w:hAnsi="Arial" w:cs="Arial" w:eastAsia="Arial"/>
          <w:sz w:val="20"/>
          <w:szCs w:val="20"/>
          <w:color w:val="5A5B5D"/>
          <w:spacing w:val="7"/>
          <w:w w:val="8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  <w:position w:val="-1"/>
        </w:rPr>
        <w:t>as</w:t>
      </w:r>
      <w:r>
        <w:rPr>
          <w:rFonts w:ascii="Arial" w:hAnsi="Arial" w:cs="Arial" w:eastAsia="Arial"/>
          <w:sz w:val="20"/>
          <w:szCs w:val="20"/>
          <w:color w:val="5A5B5D"/>
          <w:spacing w:val="2"/>
          <w:w w:val="84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it</w:t>
      </w:r>
      <w:r>
        <w:rPr>
          <w:rFonts w:ascii="Arial" w:hAnsi="Arial" w:cs="Arial" w:eastAsia="Arial"/>
          <w:sz w:val="20"/>
          <w:szCs w:val="20"/>
          <w:color w:val="5A5B5D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7"/>
          <w:position w:val="-1"/>
        </w:rPr>
        <w:t>appears</w:t>
      </w:r>
      <w:r>
        <w:rPr>
          <w:rFonts w:ascii="Arial" w:hAnsi="Arial" w:cs="Arial" w:eastAsia="Arial"/>
          <w:sz w:val="20"/>
          <w:szCs w:val="20"/>
          <w:color w:val="5A5B5D"/>
          <w:spacing w:val="-7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7"/>
          <w:position w:val="-1"/>
        </w:rPr>
        <w:t>on</w:t>
      </w:r>
      <w:r>
        <w:rPr>
          <w:rFonts w:ascii="Arial" w:hAnsi="Arial" w:cs="Arial" w:eastAsia="Arial"/>
          <w:sz w:val="20"/>
          <w:szCs w:val="20"/>
          <w:color w:val="5A5B5D"/>
          <w:spacing w:val="5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card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</w:sectPr>
      </w:pPr>
      <w:rPr/>
    </w:p>
    <w:p>
      <w:pPr>
        <w:spacing w:before="32" w:after="0" w:line="240" w:lineRule="auto"/>
        <w:ind w:left="110" w:right="-81"/>
        <w:jc w:val="left"/>
        <w:tabs>
          <w:tab w:pos="47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Have</w:t>
      </w:r>
      <w:r>
        <w:rPr>
          <w:rFonts w:ascii="Arial" w:hAnsi="Arial" w:cs="Arial" w:eastAsia="Arial"/>
          <w:sz w:val="24"/>
          <w:szCs w:val="24"/>
          <w:color w:val="5A5B5D"/>
          <w:spacing w:val="-14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bankruptcy</w:t>
      </w:r>
      <w:r>
        <w:rPr>
          <w:rFonts w:ascii="Arial" w:hAnsi="Arial" w:cs="Arial" w:eastAsia="Arial"/>
          <w:sz w:val="24"/>
          <w:szCs w:val="24"/>
          <w:color w:val="5A5B5D"/>
          <w:spacing w:val="38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proceedings</w:t>
      </w:r>
      <w:r>
        <w:rPr>
          <w:rFonts w:ascii="Arial" w:hAnsi="Arial" w:cs="Arial" w:eastAsia="Arial"/>
          <w:sz w:val="24"/>
          <w:szCs w:val="24"/>
          <w:color w:val="5A5B5D"/>
          <w:spacing w:val="28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ever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Y</w:t>
      </w:r>
      <w:r>
        <w:rPr>
          <w:rFonts w:ascii="Arial" w:hAnsi="Arial" w:cs="Arial" w:eastAsia="Arial"/>
          <w:sz w:val="24"/>
          <w:szCs w:val="24"/>
          <w:color w:val="5A5B5D"/>
          <w:spacing w:val="4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8" w:lineRule="exact"/>
        <w:ind w:left="1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been</w:t>
      </w:r>
      <w:r>
        <w:rPr>
          <w:rFonts w:ascii="Arial" w:hAnsi="Arial" w:cs="Arial" w:eastAsia="Arial"/>
          <w:sz w:val="24"/>
          <w:szCs w:val="24"/>
          <w:color w:val="5A5B5D"/>
          <w:spacing w:val="-8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taken</w:t>
      </w:r>
      <w:r>
        <w:rPr>
          <w:rFonts w:ascii="Arial" w:hAnsi="Arial" w:cs="Arial" w:eastAsia="Arial"/>
          <w:sz w:val="24"/>
          <w:szCs w:val="24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against</w:t>
      </w:r>
      <w:r>
        <w:rPr>
          <w:rFonts w:ascii="Arial" w:hAnsi="Arial" w:cs="Arial" w:eastAsia="Arial"/>
          <w:sz w:val="24"/>
          <w:szCs w:val="24"/>
          <w:color w:val="5A5B5D"/>
          <w:spacing w:val="1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you?</w:t>
      </w:r>
      <w:r>
        <w:rPr>
          <w:rFonts w:ascii="Arial" w:hAnsi="Arial" w:cs="Arial" w:eastAsia="Arial"/>
          <w:sz w:val="24"/>
          <w:szCs w:val="24"/>
          <w:color w:val="5A5B5D"/>
          <w:spacing w:val="1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100"/>
        </w:rPr>
        <w:t>(if</w:t>
      </w:r>
      <w:r>
        <w:rPr>
          <w:rFonts w:ascii="Arial" w:hAnsi="Arial" w:cs="Arial" w:eastAsia="Arial"/>
          <w:sz w:val="16"/>
          <w:szCs w:val="16"/>
          <w:color w:val="5A5B5D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yes,</w:t>
      </w:r>
      <w:r>
        <w:rPr>
          <w:rFonts w:ascii="Arial" w:hAnsi="Arial" w:cs="Arial" w:eastAsia="Arial"/>
          <w:sz w:val="16"/>
          <w:szCs w:val="16"/>
          <w:color w:val="5A5B5D"/>
          <w:spacing w:val="6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please</w:t>
      </w:r>
      <w:r>
        <w:rPr>
          <w:rFonts w:ascii="Arial" w:hAnsi="Arial" w:cs="Arial" w:eastAsia="Arial"/>
          <w:sz w:val="16"/>
          <w:szCs w:val="16"/>
          <w:color w:val="5A5B5D"/>
          <w:spacing w:val="-2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5"/>
        </w:rPr>
        <w:t>give</w:t>
      </w:r>
      <w:r>
        <w:rPr>
          <w:rFonts w:ascii="Arial" w:hAnsi="Arial" w:cs="Arial" w:eastAsia="Arial"/>
          <w:sz w:val="16"/>
          <w:szCs w:val="16"/>
          <w:color w:val="5A5B5D"/>
          <w:spacing w:val="9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100"/>
        </w:rPr>
        <w:t>details)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5"/>
        </w:rPr>
        <w:t>Name</w:t>
      </w:r>
      <w:r>
        <w:rPr>
          <w:rFonts w:ascii="Arial" w:hAnsi="Arial" w:cs="Arial" w:eastAsia="Arial"/>
          <w:sz w:val="20"/>
          <w:szCs w:val="20"/>
          <w:color w:val="5A5B5D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7"/>
        </w:rPr>
        <w:t>Address</w:t>
      </w:r>
      <w:r>
        <w:rPr>
          <w:rFonts w:ascii="Arial" w:hAnsi="Arial" w:cs="Arial" w:eastAsia="Arial"/>
          <w:sz w:val="20"/>
          <w:szCs w:val="20"/>
          <w:color w:val="5A5B5D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5A5B5D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5"/>
        </w:rPr>
        <w:t>Bank</w:t>
      </w:r>
      <w:r>
        <w:rPr>
          <w:rFonts w:ascii="Arial" w:hAnsi="Arial" w:cs="Arial" w:eastAsia="Arial"/>
          <w:sz w:val="20"/>
          <w:szCs w:val="20"/>
          <w:color w:val="5A5B5D"/>
          <w:spacing w:val="2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90"/>
        </w:rPr>
        <w:t>Building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Society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  <w:cols w:num="2" w:equalWidth="0">
            <w:col w:w="5223" w:space="415"/>
            <w:col w:w="4802"/>
          </w:cols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exact"/>
        <w:ind w:left="120" w:right="-61"/>
        <w:jc w:val="left"/>
        <w:tabs>
          <w:tab w:pos="47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Do</w:t>
      </w:r>
      <w:r>
        <w:rPr>
          <w:rFonts w:ascii="Arial" w:hAnsi="Arial" w:cs="Arial" w:eastAsia="Arial"/>
          <w:sz w:val="24"/>
          <w:szCs w:val="24"/>
          <w:color w:val="5A5B5D"/>
          <w:spacing w:val="-1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you</w:t>
      </w:r>
      <w:r>
        <w:rPr>
          <w:rFonts w:ascii="Arial" w:hAnsi="Arial" w:cs="Arial" w:eastAsia="Arial"/>
          <w:sz w:val="24"/>
          <w:szCs w:val="24"/>
          <w:color w:val="5A5B5D"/>
          <w:spacing w:val="9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have</w:t>
      </w:r>
      <w:r>
        <w:rPr>
          <w:rFonts w:ascii="Arial" w:hAnsi="Arial" w:cs="Arial" w:eastAsia="Arial"/>
          <w:sz w:val="24"/>
          <w:szCs w:val="24"/>
          <w:color w:val="5A5B5D"/>
          <w:spacing w:val="-1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objections</w:t>
      </w:r>
      <w:r>
        <w:rPr>
          <w:rFonts w:ascii="Arial" w:hAnsi="Arial" w:cs="Arial" w:eastAsia="Arial"/>
          <w:sz w:val="24"/>
          <w:szCs w:val="24"/>
          <w:color w:val="5A5B5D"/>
          <w:spacing w:val="3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5A5B5D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8"/>
        </w:rPr>
        <w:t>Iona</w:t>
      </w:r>
      <w:r>
        <w:rPr>
          <w:rFonts w:ascii="Arial" w:hAnsi="Arial" w:cs="Arial" w:eastAsia="Arial"/>
          <w:sz w:val="24"/>
          <w:szCs w:val="24"/>
          <w:color w:val="5A5B5D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Pub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Y</w:t>
      </w:r>
      <w:r>
        <w:rPr>
          <w:rFonts w:ascii="Arial" w:hAnsi="Arial" w:cs="Arial" w:eastAsia="Arial"/>
          <w:sz w:val="24"/>
          <w:szCs w:val="24"/>
          <w:color w:val="5A5B5D"/>
          <w:spacing w:val="4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Partnership</w:t>
      </w:r>
      <w:r>
        <w:rPr>
          <w:rFonts w:ascii="Arial" w:hAnsi="Arial" w:cs="Arial" w:eastAsia="Arial"/>
          <w:sz w:val="24"/>
          <w:szCs w:val="24"/>
          <w:color w:val="5A5B5D"/>
          <w:spacing w:val="26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carrying</w:t>
      </w:r>
      <w:r>
        <w:rPr>
          <w:rFonts w:ascii="Arial" w:hAnsi="Arial" w:cs="Arial" w:eastAsia="Arial"/>
          <w:sz w:val="24"/>
          <w:szCs w:val="24"/>
          <w:color w:val="5A5B5D"/>
          <w:spacing w:val="27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out</w:t>
      </w:r>
      <w:r>
        <w:rPr>
          <w:rFonts w:ascii="Arial" w:hAnsi="Arial" w:cs="Arial" w:eastAsia="Arial"/>
          <w:sz w:val="24"/>
          <w:szCs w:val="24"/>
          <w:color w:val="5A5B5D"/>
          <w:spacing w:val="15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5A5B5D"/>
          <w:spacing w:val="-9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credit</w:t>
      </w:r>
      <w:r>
        <w:rPr>
          <w:rFonts w:ascii="Arial" w:hAnsi="Arial" w:cs="Arial" w:eastAsia="Arial"/>
          <w:sz w:val="24"/>
          <w:szCs w:val="24"/>
          <w:color w:val="5A5B5D"/>
          <w:spacing w:val="19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check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6" w:lineRule="exact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5A5B5D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91"/>
        </w:rPr>
        <w:t>your</w:t>
      </w:r>
      <w:r>
        <w:rPr>
          <w:rFonts w:ascii="Arial" w:hAnsi="Arial" w:cs="Arial" w:eastAsia="Arial"/>
          <w:sz w:val="24"/>
          <w:szCs w:val="24"/>
          <w:color w:val="5A5B5D"/>
          <w:spacing w:val="-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name?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tabs>
          <w:tab w:pos="2520" w:val="left"/>
          <w:tab w:pos="35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6"/>
        </w:rPr>
        <w:t>Sort</w:t>
      </w:r>
      <w:r>
        <w:rPr>
          <w:rFonts w:ascii="Arial" w:hAnsi="Arial" w:cs="Arial" w:eastAsia="Arial"/>
          <w:sz w:val="20"/>
          <w:szCs w:val="20"/>
          <w:color w:val="5A5B5D"/>
          <w:spacing w:val="16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6"/>
        </w:rPr>
        <w:t>Code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A5B5D"/>
          <w:spacing w:val="0"/>
          <w:w w:val="100"/>
          <w:i/>
          <w:position w:val="-3"/>
        </w:rPr>
        <w:t>/</w:t>
      </w:r>
      <w:r>
        <w:rPr>
          <w:rFonts w:ascii="Arial" w:hAnsi="Arial" w:cs="Arial" w:eastAsia="Arial"/>
          <w:sz w:val="28"/>
          <w:szCs w:val="28"/>
          <w:color w:val="5A5B5D"/>
          <w:spacing w:val="-60"/>
          <w:w w:val="100"/>
          <w:i/>
          <w:position w:val="-3"/>
        </w:rPr>
        <w:t> </w:t>
      </w:r>
      <w:r>
        <w:rPr>
          <w:rFonts w:ascii="Arial" w:hAnsi="Arial" w:cs="Arial" w:eastAsia="Arial"/>
          <w:sz w:val="28"/>
          <w:szCs w:val="28"/>
          <w:color w:val="5A5B5D"/>
          <w:spacing w:val="0"/>
          <w:w w:val="100"/>
          <w:i/>
          <w:position w:val="-3"/>
        </w:rPr>
        <w:tab/>
      </w:r>
      <w:r>
        <w:rPr>
          <w:rFonts w:ascii="Arial" w:hAnsi="Arial" w:cs="Arial" w:eastAsia="Arial"/>
          <w:sz w:val="28"/>
          <w:szCs w:val="28"/>
          <w:color w:val="5A5B5D"/>
          <w:spacing w:val="0"/>
          <w:w w:val="123"/>
          <w:i/>
          <w:position w:val="-3"/>
        </w:rPr>
        <w:t>/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</w:rPr>
        <w:t>Account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Number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46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w w:val="89"/>
        </w:rPr>
        <w:t>Account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8"/>
        </w:rPr>
        <w:t>Holder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8"/>
        </w:rPr>
        <w:t>Signature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1"/>
          <w:w w:val="89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740"/>
          <w:cols w:num="2" w:equalWidth="0">
            <w:col w:w="5233" w:space="415"/>
            <w:col w:w="4792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95.275574pt;margin-top:712.617126pt;width:.1pt;height:.1pt;mso-position-horizontal-relative:page;mso-position-vertical-relative:page;z-index:-527" coordorigin="11906,14252" coordsize="2,2">
            <v:shape style="position:absolute;left:11906;top:14252;width:2;height:2" coordorigin="11906,14252" coordsize="0,0" path="m11906,14252l11906,14252e" filled="f" stroked="t" strokeweight="4pt" strokecolor="#EC008C">
              <v:path arrowok="t"/>
            </v:shape>
          </v:group>
          <w10:wrap type="none"/>
        </w:pict>
      </w:r>
      <w:r>
        <w:rPr/>
        <w:pict>
          <v:group style="position:absolute;margin-left:27.846001pt;margin-top:27.847015pt;width:539.583pt;height:454.636pt;mso-position-horizontal-relative:page;mso-position-vertical-relative:page;z-index:-524" coordorigin="557,557" coordsize="10792,9093">
            <v:group style="position:absolute;left:567;top:567;width:10772;height:9073" coordorigin="567,567" coordsize="10772,9073">
              <v:shape style="position:absolute;left:567;top:567;width:10772;height:9073" coordorigin="567,567" coordsize="10772,9073" path="m567,9640l11339,9640,11339,567,567,567,567,9640xe" filled="f" stroked="t" strokeweight="1pt" strokecolor="#373529">
                <v:path arrowok="t"/>
              </v:shape>
            </v:group>
            <v:group style="position:absolute;left:6458;top:2011;width:4557;height:2" coordorigin="6458,2011" coordsize="4557,2">
              <v:shape style="position:absolute;left:6458;top:2011;width:4557;height:2" coordorigin="6458,2011" coordsize="4557,0" path="m6458,2011l11015,2011e" filled="f" stroked="t" strokeweight="1pt" strokecolor="#5A5B5D">
                <v:path arrowok="t"/>
                <v:stroke dashstyle="dash"/>
              </v:shape>
            </v:group>
            <v:group style="position:absolute;left:6398;top:2001;width:2;height:20" coordorigin="6398,2001" coordsize="2,20">
              <v:shape style="position:absolute;left:6398;top:2001;width:2;height:20" coordorigin="6398,2001" coordsize="0,20" path="m6398,2001l6398,2021e" filled="f" stroked="t" strokeweight="0pt" strokecolor="#5A5B5D">
                <v:path arrowok="t"/>
              </v:shape>
            </v:group>
            <v:group style="position:absolute;left:11045;top:2001;width:2;height:20" coordorigin="11045,2001" coordsize="2,20">
              <v:shape style="position:absolute;left:11045;top:2001;width:2;height:20" coordorigin="11045,2001" coordsize="0,20" path="m11045,2001l11045,2021e" filled="f" stroked="t" strokeweight="0pt" strokecolor="#5A5B5D">
                <v:path arrowok="t"/>
              </v:shape>
            </v:group>
            <v:group style="position:absolute;left:6458;top:2781;width:4557;height:2" coordorigin="6458,2781" coordsize="4557,2">
              <v:shape style="position:absolute;left:6458;top:2781;width:4557;height:2" coordorigin="6458,2781" coordsize="4557,0" path="m6458,2781l11015,2781e" filled="f" stroked="t" strokeweight="1pt" strokecolor="#5A5B5D">
                <v:path arrowok="t"/>
                <v:stroke dashstyle="dash"/>
              </v:shape>
            </v:group>
            <v:group style="position:absolute;left:6398;top:2771;width:2;height:20" coordorigin="6398,2771" coordsize="2,20">
              <v:shape style="position:absolute;left:6398;top:2771;width:2;height:20" coordorigin="6398,2771" coordsize="0,20" path="m6398,2771l6398,2791e" filled="f" stroked="t" strokeweight="0pt" strokecolor="#5A5B5D">
                <v:path arrowok="t"/>
              </v:shape>
            </v:group>
            <v:group style="position:absolute;left:11045;top:2771;width:2;height:20" coordorigin="11045,2771" coordsize="2,20">
              <v:shape style="position:absolute;left:11045;top:2771;width:2;height:20" coordorigin="11045,2771" coordsize="0,20" path="m11045,2771l11045,2791e" filled="f" stroked="t" strokeweight="0pt" strokecolor="#5A5B5D">
                <v:path arrowok="t"/>
              </v:shape>
            </v:group>
            <v:group style="position:absolute;left:6458;top:3141;width:4557;height:2" coordorigin="6458,3141" coordsize="4557,2">
              <v:shape style="position:absolute;left:6458;top:3141;width:4557;height:2" coordorigin="6458,3141" coordsize="4557,0" path="m6458,3141l11015,3141e" filled="f" stroked="t" strokeweight="1pt" strokecolor="#5A5B5D">
                <v:path arrowok="t"/>
                <v:stroke dashstyle="dash"/>
              </v:shape>
            </v:group>
            <v:group style="position:absolute;left:6398;top:3131;width:2;height:20" coordorigin="6398,3131" coordsize="2,20">
              <v:shape style="position:absolute;left:6398;top:3131;width:2;height:20" coordorigin="6398,3131" coordsize="0,20" path="m6398,3131l6398,3151e" filled="f" stroked="t" strokeweight="0pt" strokecolor="#5A5B5D">
                <v:path arrowok="t"/>
              </v:shape>
            </v:group>
            <v:group style="position:absolute;left:11045;top:3131;width:2;height:20" coordorigin="11045,3131" coordsize="2,20">
              <v:shape style="position:absolute;left:11045;top:3131;width:2;height:20" coordorigin="11045,3131" coordsize="0,20" path="m11045,3131l11045,3151e" filled="f" stroked="t" strokeweight="0pt" strokecolor="#5A5B5D">
                <v:path arrowok="t"/>
              </v:shape>
            </v:group>
            <v:group style="position:absolute;left:6458;top:3501;width:4557;height:2" coordorigin="6458,3501" coordsize="4557,2">
              <v:shape style="position:absolute;left:6458;top:3501;width:4557;height:2" coordorigin="6458,3501" coordsize="4557,0" path="m6458,3501l11015,3501e" filled="f" stroked="t" strokeweight="1pt" strokecolor="#5A5B5D">
                <v:path arrowok="t"/>
                <v:stroke dashstyle="dash"/>
              </v:shape>
            </v:group>
            <v:group style="position:absolute;left:6398;top:3491;width:2;height:20" coordorigin="6398,3491" coordsize="2,20">
              <v:shape style="position:absolute;left:6398;top:3491;width:2;height:20" coordorigin="6398,3491" coordsize="0,20" path="m6398,3491l6398,3511e" filled="f" stroked="t" strokeweight="0pt" strokecolor="#5A5B5D">
                <v:path arrowok="t"/>
              </v:shape>
            </v:group>
            <v:group style="position:absolute;left:11045;top:3491;width:2;height:20" coordorigin="11045,3491" coordsize="2,20">
              <v:shape style="position:absolute;left:11045;top:3491;width:2;height:20" coordorigin="11045,3491" coordsize="0,20" path="m11045,3491l11045,3511e" filled="f" stroked="t" strokeweight="0pt" strokecolor="#5A5B5D">
                <v:path arrowok="t"/>
              </v:shape>
            </v:group>
            <v:group style="position:absolute;left:8115;top:3765;width:289;height:289" coordorigin="8115,3765" coordsize="289,289">
              <v:shape style="position:absolute;left:8115;top:3765;width:289;height:289" coordorigin="8115,3765" coordsize="289,289" path="m8115,4054l8404,4054,8404,3765,8115,3765,8115,4054xe" filled="f" stroked="t" strokeweight=".36pt" strokecolor="#5A5B5D">
                <v:path arrowok="t"/>
              </v:shape>
            </v:group>
            <v:group style="position:absolute;left:8493;top:3765;width:289;height:289" coordorigin="8493,3765" coordsize="289,289">
              <v:shape style="position:absolute;left:8493;top:3765;width:289;height:289" coordorigin="8493,3765" coordsize="289,289" path="m8493,4054l8783,4054,8783,3765,8493,3765,8493,4054xe" filled="f" stroked="t" strokeweight=".36pt" strokecolor="#5A5B5D">
                <v:path arrowok="t"/>
              </v:shape>
            </v:group>
            <v:group style="position:absolute;left:10203;top:3765;width:289;height:289" coordorigin="10203,3765" coordsize="289,289">
              <v:shape style="position:absolute;left:10203;top:3765;width:289;height:289" coordorigin="10203,3765" coordsize="289,289" path="m10203,4054l10492,4054,10492,3765,10203,3765,10203,4054xe" filled="f" stroked="t" strokeweight=".36pt" strokecolor="#5A5B5D">
                <v:path arrowok="t"/>
              </v:shape>
            </v:group>
            <v:group style="position:absolute;left:10581;top:3765;width:289;height:289" coordorigin="10581,3765" coordsize="289,289">
              <v:shape style="position:absolute;left:10581;top:3765;width:289;height:289" coordorigin="10581,3765" coordsize="289,289" path="m10581,4054l10870,4054,10870,3765,10581,3765,10581,4054xe" filled="f" stroked="t" strokeweight=".36pt" strokecolor="#5A5B5D">
                <v:path arrowok="t"/>
              </v:shape>
            </v:group>
            <v:group style="position:absolute;left:9159;top:3765;width:289;height:289" coordorigin="9159,3765" coordsize="289,289">
              <v:shape style="position:absolute;left:9159;top:3765;width:289;height:289" coordorigin="9159,3765" coordsize="289,289" path="m9159,4054l9448,4054,9448,3765,9159,3765,9159,4054xe" filled="f" stroked="t" strokeweight=".36pt" strokecolor="#5A5B5D">
                <v:path arrowok="t"/>
              </v:shape>
            </v:group>
            <v:group style="position:absolute;left:9537;top:3765;width:289;height:289" coordorigin="9537,3765" coordsize="289,289">
              <v:shape style="position:absolute;left:9537;top:3765;width:289;height:289" coordorigin="9537,3765" coordsize="289,289" path="m9537,4054l9826,4054,9826,3765,9537,3765,9537,4054xe" filled="f" stroked="t" strokeweight=".36pt" strokecolor="#5A5B5D">
                <v:path arrowok="t"/>
              </v:shape>
            </v:group>
            <v:group style="position:absolute;left:8115;top:4170;width:289;height:289" coordorigin="8115,4170" coordsize="289,289">
              <v:shape style="position:absolute;left:8115;top:4170;width:289;height:289" coordorigin="8115,4170" coordsize="289,289" path="m8115,4460l8404,4460,8404,4170,8115,4170,8115,4460xe" filled="f" stroked="t" strokeweight=".36pt" strokecolor="#5A5B5D">
                <v:path arrowok="t"/>
              </v:shape>
            </v:group>
            <v:group style="position:absolute;left:8493;top:4170;width:289;height:289" coordorigin="8493,4170" coordsize="289,289">
              <v:shape style="position:absolute;left:8493;top:4170;width:289;height:289" coordorigin="8493,4170" coordsize="289,289" path="m8493,4460l8783,4460,8783,4170,8493,4170,8493,4460xe" filled="f" stroked="t" strokeweight=".36pt" strokecolor="#5A5B5D">
                <v:path arrowok="t"/>
              </v:shape>
            </v:group>
            <v:group style="position:absolute;left:8871;top:4170;width:289;height:289" coordorigin="8871,4170" coordsize="289,289">
              <v:shape style="position:absolute;left:8871;top:4170;width:289;height:289" coordorigin="8871,4170" coordsize="289,289" path="m8871,4460l9161,4460,9161,4170,8871,4170,8871,4460xe" filled="f" stroked="t" strokeweight=".36pt" strokecolor="#5A5B5D">
                <v:path arrowok="t"/>
              </v:shape>
            </v:group>
            <v:group style="position:absolute;left:9249;top:4170;width:289;height:289" coordorigin="9249,4170" coordsize="289,289">
              <v:shape style="position:absolute;left:9249;top:4170;width:289;height:289" coordorigin="9249,4170" coordsize="289,289" path="m9249,4460l9539,4460,9539,4170,9249,4170,9249,4460xe" filled="f" stroked="t" strokeweight=".36pt" strokecolor="#5A5B5D">
                <v:path arrowok="t"/>
              </v:shape>
            </v:group>
            <v:group style="position:absolute;left:9628;top:4170;width:289;height:289" coordorigin="9628,4170" coordsize="289,289">
              <v:shape style="position:absolute;left:9628;top:4170;width:289;height:289" coordorigin="9628,4170" coordsize="289,289" path="m9628,4460l9917,4460,9917,4170,9628,4170,9628,4460xe" filled="f" stroked="t" strokeweight=".36pt" strokecolor="#5A5B5D">
                <v:path arrowok="t"/>
              </v:shape>
            </v:group>
            <v:group style="position:absolute;left:10006;top:4170;width:289;height:289" coordorigin="10006,4170" coordsize="289,289">
              <v:shape style="position:absolute;left:10006;top:4170;width:289;height:289" coordorigin="10006,4170" coordsize="289,289" path="m10006,4460l10295,4460,10295,4170,10006,4170,10006,4460xe" filled="f" stroked="t" strokeweight=".36pt" strokecolor="#5A5B5D">
                <v:path arrowok="t"/>
              </v:shape>
            </v:group>
            <v:group style="position:absolute;left:10384;top:4170;width:289;height:289" coordorigin="10384,4170" coordsize="289,289">
              <v:shape style="position:absolute;left:10384;top:4170;width:289;height:289" coordorigin="10384,4170" coordsize="289,289" path="m10384,4460l10673,4460,10673,4170,10384,4170,10384,4460xe" filled="f" stroked="t" strokeweight=".36pt" strokecolor="#5A5B5D">
                <v:path arrowok="t"/>
              </v:shape>
            </v:group>
            <v:group style="position:absolute;left:10762;top:4170;width:289;height:289" coordorigin="10762,4170" coordsize="289,289">
              <v:shape style="position:absolute;left:10762;top:4170;width:289;height:289" coordorigin="10762,4170" coordsize="289,289" path="m10762,4460l11052,4460,11052,4170,10762,4170,10762,4460xe" filled="f" stroked="t" strokeweight=".36pt" strokecolor="#5A5B5D">
                <v:path arrowok="t"/>
              </v:shape>
            </v:group>
            <v:group style="position:absolute;left:8505;top:4873;width:2;height:20" coordorigin="8505,4873" coordsize="2,20">
              <v:shape style="position:absolute;left:8505;top:4873;width:2;height:20" coordorigin="8505,4873" coordsize="0,20" path="m8505,4873l8505,4893e" filled="f" stroked="t" strokeweight="0pt" strokecolor="#5A5B5D">
                <v:path arrowok="t"/>
              </v:shape>
            </v:group>
            <v:group style="position:absolute;left:11045;top:4873;width:2;height:20" coordorigin="11045,4873" coordsize="2,20">
              <v:shape style="position:absolute;left:11045;top:4873;width:2;height:20" coordorigin="11045,4873" coordsize="0,20" path="m11045,4873l11045,4893e" filled="f" stroked="t" strokeweight="0pt" strokecolor="#5A5B5D">
                <v:path arrowok="t"/>
              </v:shape>
            </v:group>
            <v:group style="position:absolute;left:6388;top:1241;width:4667;height:2" coordorigin="6388,1241" coordsize="4667,2">
              <v:shape style="position:absolute;left:6388;top:1241;width:4667;height:2" coordorigin="6388,1241" coordsize="4667,0" path="m6388,1241l11055,1241e" filled="f" stroked="t" strokeweight="1pt" strokecolor="#5A5B5D">
                <v:path arrowok="t"/>
              </v:shape>
            </v:group>
            <v:group style="position:absolute;left:6458;top:6484;width:4557;height:2" coordorigin="6458,6484" coordsize="4557,2">
              <v:shape style="position:absolute;left:6458;top:6484;width:4557;height:2" coordorigin="6458,6484" coordsize="4557,0" path="m6458,6484l11015,6484e" filled="f" stroked="t" strokeweight="1pt" strokecolor="#5A5B5D">
                <v:path arrowok="t"/>
                <v:stroke dashstyle="dash"/>
              </v:shape>
            </v:group>
            <v:group style="position:absolute;left:6398;top:6474;width:2;height:20" coordorigin="6398,6474" coordsize="2,20">
              <v:shape style="position:absolute;left:6398;top:6474;width:2;height:20" coordorigin="6398,6474" coordsize="0,20" path="m6398,6474l6398,6494e" filled="f" stroked="t" strokeweight="0pt" strokecolor="#5A5B5D">
                <v:path arrowok="t"/>
              </v:shape>
            </v:group>
            <v:group style="position:absolute;left:11045;top:6474;width:2;height:20" coordorigin="11045,6474" coordsize="2,20">
              <v:shape style="position:absolute;left:11045;top:6474;width:2;height:20" coordorigin="11045,6474" coordsize="0,20" path="m11045,6474l11045,6494e" filled="f" stroked="t" strokeweight="0pt" strokecolor="#5A5B5D">
                <v:path arrowok="t"/>
              </v:shape>
            </v:group>
            <v:group style="position:absolute;left:6458;top:7254;width:4557;height:2" coordorigin="6458,7254" coordsize="4557,2">
              <v:shape style="position:absolute;left:6458;top:7254;width:4557;height:2" coordorigin="6458,7254" coordsize="4557,0" path="m6458,7254l11015,7254e" filled="f" stroked="t" strokeweight="1pt" strokecolor="#5A5B5D">
                <v:path arrowok="t"/>
                <v:stroke dashstyle="dash"/>
              </v:shape>
            </v:group>
            <v:group style="position:absolute;left:6398;top:7244;width:2;height:20" coordorigin="6398,7244" coordsize="2,20">
              <v:shape style="position:absolute;left:6398;top:7244;width:2;height:20" coordorigin="6398,7244" coordsize="0,20" path="m6398,7244l6398,7264e" filled="f" stroked="t" strokeweight="0pt" strokecolor="#5A5B5D">
                <v:path arrowok="t"/>
              </v:shape>
            </v:group>
            <v:group style="position:absolute;left:11045;top:7244;width:2;height:20" coordorigin="11045,7244" coordsize="2,20">
              <v:shape style="position:absolute;left:11045;top:7244;width:2;height:20" coordorigin="11045,7244" coordsize="0,20" path="m11045,7244l11045,7264e" filled="f" stroked="t" strokeweight="0pt" strokecolor="#5A5B5D">
                <v:path arrowok="t"/>
              </v:shape>
            </v:group>
            <v:group style="position:absolute;left:6458;top:7614;width:4557;height:2" coordorigin="6458,7614" coordsize="4557,2">
              <v:shape style="position:absolute;left:6458;top:7614;width:4557;height:2" coordorigin="6458,7614" coordsize="4557,0" path="m6458,7614l11015,7614e" filled="f" stroked="t" strokeweight="1pt" strokecolor="#5A5B5D">
                <v:path arrowok="t"/>
                <v:stroke dashstyle="dash"/>
              </v:shape>
            </v:group>
            <v:group style="position:absolute;left:6398;top:7604;width:2;height:20" coordorigin="6398,7604" coordsize="2,20">
              <v:shape style="position:absolute;left:6398;top:7604;width:2;height:20" coordorigin="6398,7604" coordsize="0,20" path="m6398,7604l6398,7624e" filled="f" stroked="t" strokeweight="0pt" strokecolor="#5A5B5D">
                <v:path arrowok="t"/>
              </v:shape>
            </v:group>
            <v:group style="position:absolute;left:11045;top:7604;width:2;height:20" coordorigin="11045,7604" coordsize="2,20">
              <v:shape style="position:absolute;left:11045;top:7604;width:2;height:20" coordorigin="11045,7604" coordsize="0,20" path="m11045,7604l11045,7624e" filled="f" stroked="t" strokeweight="0pt" strokecolor="#5A5B5D">
                <v:path arrowok="t"/>
              </v:shape>
            </v:group>
            <v:group style="position:absolute;left:6458;top:7974;width:4557;height:2" coordorigin="6458,7974" coordsize="4557,2">
              <v:shape style="position:absolute;left:6458;top:7974;width:4557;height:2" coordorigin="6458,7974" coordsize="4557,0" path="m6458,7974l11015,7974e" filled="f" stroked="t" strokeweight="1pt" strokecolor="#5A5B5D">
                <v:path arrowok="t"/>
                <v:stroke dashstyle="dash"/>
              </v:shape>
            </v:group>
            <v:group style="position:absolute;left:6398;top:7964;width:2;height:20" coordorigin="6398,7964" coordsize="2,20">
              <v:shape style="position:absolute;left:6398;top:7964;width:2;height:20" coordorigin="6398,7964" coordsize="0,20" path="m6398,7964l6398,7984e" filled="f" stroked="t" strokeweight="0pt" strokecolor="#5A5B5D">
                <v:path arrowok="t"/>
              </v:shape>
            </v:group>
            <v:group style="position:absolute;left:11045;top:7964;width:2;height:20" coordorigin="11045,7964" coordsize="2,20">
              <v:shape style="position:absolute;left:11045;top:7964;width:2;height:20" coordorigin="11045,7964" coordsize="0,20" path="m11045,7964l11045,7984e" filled="f" stroked="t" strokeweight="0pt" strokecolor="#5A5B5D">
                <v:path arrowok="t"/>
              </v:shape>
            </v:group>
            <v:group style="position:absolute;left:8115;top:8238;width:289;height:289" coordorigin="8115,8238" coordsize="289,289">
              <v:shape style="position:absolute;left:8115;top:8238;width:289;height:289" coordorigin="8115,8238" coordsize="289,289" path="m8115,8527l8404,8527,8404,8238,8115,8238,8115,8527xe" filled="f" stroked="t" strokeweight=".36pt" strokecolor="#5A5B5D">
                <v:path arrowok="t"/>
              </v:shape>
            </v:group>
            <v:group style="position:absolute;left:8493;top:8238;width:289;height:289" coordorigin="8493,8238" coordsize="289,289">
              <v:shape style="position:absolute;left:8493;top:8238;width:289;height:289" coordorigin="8493,8238" coordsize="289,289" path="m8493,8527l8783,8527,8783,8238,8493,8238,8493,8527xe" filled="f" stroked="t" strokeweight=".36pt" strokecolor="#5A5B5D">
                <v:path arrowok="t"/>
              </v:shape>
            </v:group>
            <v:group style="position:absolute;left:10203;top:8238;width:289;height:289" coordorigin="10203,8238" coordsize="289,289">
              <v:shape style="position:absolute;left:10203;top:8238;width:289;height:289" coordorigin="10203,8238" coordsize="289,289" path="m10203,8527l10492,8527,10492,8238,10203,8238,10203,8527xe" filled="f" stroked="t" strokeweight=".36pt" strokecolor="#5A5B5D">
                <v:path arrowok="t"/>
              </v:shape>
            </v:group>
            <v:group style="position:absolute;left:10581;top:8238;width:289;height:289" coordorigin="10581,8238" coordsize="289,289">
              <v:shape style="position:absolute;left:10581;top:8238;width:289;height:289" coordorigin="10581,8238" coordsize="289,289" path="m10581,8527l10870,8527,10870,8238,10581,8238,10581,8527xe" filled="f" stroked="t" strokeweight=".36pt" strokecolor="#5A5B5D">
                <v:path arrowok="t"/>
              </v:shape>
            </v:group>
            <v:group style="position:absolute;left:9159;top:8238;width:289;height:289" coordorigin="9159,8238" coordsize="289,289">
              <v:shape style="position:absolute;left:9159;top:8238;width:289;height:289" coordorigin="9159,8238" coordsize="289,289" path="m9159,8527l9448,8527,9448,8238,9159,8238,9159,8527xe" filled="f" stroked="t" strokeweight=".36pt" strokecolor="#5A5B5D">
                <v:path arrowok="t"/>
              </v:shape>
            </v:group>
            <v:group style="position:absolute;left:9537;top:8238;width:289;height:289" coordorigin="9537,8238" coordsize="289,289">
              <v:shape style="position:absolute;left:9537;top:8238;width:289;height:289" coordorigin="9537,8238" coordsize="289,289" path="m9537,8527l9826,8527,9826,8238,9537,8238,9537,8527xe" filled="f" stroked="t" strokeweight=".36pt" strokecolor="#5A5B5D">
                <v:path arrowok="t"/>
              </v:shape>
            </v:group>
            <v:group style="position:absolute;left:8115;top:8644;width:289;height:289" coordorigin="8115,8644" coordsize="289,289">
              <v:shape style="position:absolute;left:8115;top:8644;width:289;height:289" coordorigin="8115,8644" coordsize="289,289" path="m8115,8933l8404,8933,8404,8644,8115,8644,8115,8933xe" filled="f" stroked="t" strokeweight=".36pt" strokecolor="#5A5B5D">
                <v:path arrowok="t"/>
              </v:shape>
            </v:group>
            <v:group style="position:absolute;left:8493;top:8644;width:289;height:289" coordorigin="8493,8644" coordsize="289,289">
              <v:shape style="position:absolute;left:8493;top:8644;width:289;height:289" coordorigin="8493,8644" coordsize="289,289" path="m8493,8933l8783,8933,8783,8644,8493,8644,8493,8933xe" filled="f" stroked="t" strokeweight=".36pt" strokecolor="#5A5B5D">
                <v:path arrowok="t"/>
              </v:shape>
            </v:group>
            <v:group style="position:absolute;left:8871;top:8644;width:289;height:289" coordorigin="8871,8644" coordsize="289,289">
              <v:shape style="position:absolute;left:8871;top:8644;width:289;height:289" coordorigin="8871,8644" coordsize="289,289" path="m8871,8933l9161,8933,9161,8644,8871,8644,8871,8933xe" filled="f" stroked="t" strokeweight=".36pt" strokecolor="#5A5B5D">
                <v:path arrowok="t"/>
              </v:shape>
            </v:group>
            <v:group style="position:absolute;left:9249;top:8644;width:289;height:289" coordorigin="9249,8644" coordsize="289,289">
              <v:shape style="position:absolute;left:9249;top:8644;width:289;height:289" coordorigin="9249,8644" coordsize="289,289" path="m9249,8933l9539,8933,9539,8644,9249,8644,9249,8933xe" filled="f" stroked="t" strokeweight=".36pt" strokecolor="#5A5B5D">
                <v:path arrowok="t"/>
              </v:shape>
            </v:group>
            <v:group style="position:absolute;left:9628;top:8644;width:289;height:289" coordorigin="9628,8644" coordsize="289,289">
              <v:shape style="position:absolute;left:9628;top:8644;width:289;height:289" coordorigin="9628,8644" coordsize="289,289" path="m9628,8933l9917,8933,9917,8644,9628,8644,9628,8933xe" filled="f" stroked="t" strokeweight=".36pt" strokecolor="#5A5B5D">
                <v:path arrowok="t"/>
              </v:shape>
            </v:group>
            <v:group style="position:absolute;left:10006;top:8644;width:289;height:289" coordorigin="10006,8644" coordsize="289,289">
              <v:shape style="position:absolute;left:10006;top:8644;width:289;height:289" coordorigin="10006,8644" coordsize="289,289" path="m10006,8933l10295,8933,10295,8644,10006,8644,10006,8933xe" filled="f" stroked="t" strokeweight=".36pt" strokecolor="#5A5B5D">
                <v:path arrowok="t"/>
              </v:shape>
            </v:group>
            <v:group style="position:absolute;left:10384;top:8644;width:289;height:289" coordorigin="10384,8644" coordsize="289,289">
              <v:shape style="position:absolute;left:10384;top:8644;width:289;height:289" coordorigin="10384,8644" coordsize="289,289" path="m10384,8933l10673,8933,10673,8644,10384,8644,10384,8933xe" filled="f" stroked="t" strokeweight=".36pt" strokecolor="#5A5B5D">
                <v:path arrowok="t"/>
              </v:shape>
            </v:group>
            <v:group style="position:absolute;left:10762;top:8644;width:289;height:289" coordorigin="10762,8644" coordsize="289,289">
              <v:shape style="position:absolute;left:10762;top:8644;width:289;height:289" coordorigin="10762,8644" coordsize="289,289" path="m10762,8933l11052,8933,11052,8644,10762,8644,10762,8933xe" filled="f" stroked="t" strokeweight=".36pt" strokecolor="#5A5B5D">
                <v:path arrowok="t"/>
              </v:shape>
            </v:group>
            <v:group style="position:absolute;left:8505;top:9346;width:2;height:20" coordorigin="8505,9346" coordsize="2,20">
              <v:shape style="position:absolute;left:8505;top:9346;width:2;height:20" coordorigin="8505,9346" coordsize="0,20" path="m8505,9346l8505,9366e" filled="f" stroked="t" strokeweight="0pt" strokecolor="#5A5B5D">
                <v:path arrowok="t"/>
              </v:shape>
            </v:group>
            <v:group style="position:absolute;left:11045;top:9346;width:2;height:20" coordorigin="11045,9346" coordsize="2,20">
              <v:shape style="position:absolute;left:11045;top:9346;width:2;height:20" coordorigin="11045,9346" coordsize="0,20" path="m11045,9346l11045,9366e" filled="f" stroked="t" strokeweight="0pt" strokecolor="#5A5B5D">
                <v:path arrowok="t"/>
              </v:shape>
            </v:group>
            <v:group style="position:absolute;left:6388;top:5714;width:4667;height:2" coordorigin="6388,5714" coordsize="4667,2">
              <v:shape style="position:absolute;left:6388;top:5714;width:4667;height:2" coordorigin="6388,5714" coordsize="4667,0" path="m6388,5714l11055,5714e" filled="f" stroked="t" strokeweight="1pt" strokecolor="#5A5B5D">
                <v:path arrowok="t"/>
              </v:shape>
            </v:group>
            <v:group style="position:absolute;left:860;top:3054;width:5092;height:2" coordorigin="860,3054" coordsize="5092,2">
              <v:shape style="position:absolute;left:860;top:3054;width:5092;height:2" coordorigin="860,3054" coordsize="5092,0" path="m860,3054l5953,3054e" filled="f" stroked="t" strokeweight="1pt" strokecolor="#5A5B5D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8" w:lineRule="auto"/>
        <w:ind w:left="110" w:right="49"/>
        <w:jc w:val="left"/>
        <w:tabs>
          <w:tab w:pos="9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Do</w:t>
      </w:r>
      <w:r>
        <w:rPr>
          <w:rFonts w:ascii="Arial" w:hAnsi="Arial" w:cs="Arial" w:eastAsia="Arial"/>
          <w:sz w:val="24"/>
          <w:szCs w:val="24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you</w:t>
      </w:r>
      <w:r>
        <w:rPr>
          <w:rFonts w:ascii="Arial" w:hAnsi="Arial" w:cs="Arial" w:eastAsia="Arial"/>
          <w:sz w:val="24"/>
          <w:szCs w:val="24"/>
          <w:color w:val="5A5B5D"/>
          <w:spacing w:val="14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have</w:t>
      </w:r>
      <w:r>
        <w:rPr>
          <w:rFonts w:ascii="Arial" w:hAnsi="Arial" w:cs="Arial" w:eastAsia="Arial"/>
          <w:sz w:val="24"/>
          <w:szCs w:val="24"/>
          <w:color w:val="5A5B5D"/>
          <w:spacing w:val="-8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any</w:t>
      </w:r>
      <w:r>
        <w:rPr>
          <w:rFonts w:ascii="Arial" w:hAnsi="Arial" w:cs="Arial" w:eastAsia="Arial"/>
          <w:sz w:val="24"/>
          <w:szCs w:val="24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6"/>
        </w:rPr>
        <w:t>previous</w:t>
      </w:r>
      <w:r>
        <w:rPr>
          <w:rFonts w:ascii="Arial" w:hAnsi="Arial" w:cs="Arial" w:eastAsia="Arial"/>
          <w:sz w:val="24"/>
          <w:szCs w:val="24"/>
          <w:color w:val="5A5B5D"/>
          <w:spacing w:val="3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convictions?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Y</w:t>
      </w:r>
      <w:r>
        <w:rPr>
          <w:rFonts w:ascii="Arial" w:hAnsi="Arial" w:cs="Arial" w:eastAsia="Arial"/>
          <w:sz w:val="24"/>
          <w:szCs w:val="24"/>
          <w:color w:val="5A5B5D"/>
          <w:spacing w:val="4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Are</w:t>
      </w:r>
      <w:r>
        <w:rPr>
          <w:rFonts w:ascii="Arial" w:hAnsi="Arial" w:cs="Arial" w:eastAsia="Arial"/>
          <w:sz w:val="24"/>
          <w:szCs w:val="24"/>
          <w:color w:val="5A5B5D"/>
          <w:spacing w:val="-6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you</w:t>
      </w:r>
      <w:r>
        <w:rPr>
          <w:rFonts w:ascii="Arial" w:hAnsi="Arial" w:cs="Arial" w:eastAsia="Arial"/>
          <w:sz w:val="24"/>
          <w:szCs w:val="24"/>
          <w:color w:val="5A5B5D"/>
          <w:spacing w:val="9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</w:rPr>
        <w:t>subject</w:t>
      </w:r>
      <w:r>
        <w:rPr>
          <w:rFonts w:ascii="Arial" w:hAnsi="Arial" w:cs="Arial" w:eastAsia="Arial"/>
          <w:sz w:val="24"/>
          <w:szCs w:val="24"/>
          <w:color w:val="5A5B5D"/>
          <w:spacing w:val="17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color w:val="5A5B5D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8"/>
        </w:rPr>
        <w:t>any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8"/>
        </w:rPr>
        <w:t>pending</w:t>
      </w:r>
      <w:r>
        <w:rPr>
          <w:rFonts w:ascii="Arial" w:hAnsi="Arial" w:cs="Arial" w:eastAsia="Arial"/>
          <w:sz w:val="24"/>
          <w:szCs w:val="24"/>
          <w:color w:val="5A5B5D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8"/>
        </w:rPr>
        <w:t>criminal</w:t>
      </w:r>
      <w:r>
        <w:rPr>
          <w:rFonts w:ascii="Arial" w:hAnsi="Arial" w:cs="Arial" w:eastAsia="Arial"/>
          <w:sz w:val="24"/>
          <w:szCs w:val="24"/>
          <w:color w:val="5A5B5D"/>
          <w:spacing w:val="2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procedures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Y</w:t>
      </w:r>
      <w:r>
        <w:rPr>
          <w:rFonts w:ascii="Arial" w:hAnsi="Arial" w:cs="Arial" w:eastAsia="Arial"/>
          <w:sz w:val="24"/>
          <w:szCs w:val="24"/>
          <w:color w:val="5A5B5D"/>
          <w:spacing w:val="4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110" w:right="45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5A5B5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5"/>
        </w:rPr>
        <w:t>‘YES’,</w:t>
      </w:r>
      <w:r>
        <w:rPr>
          <w:rFonts w:ascii="Arial" w:hAnsi="Arial" w:cs="Arial" w:eastAsia="Arial"/>
          <w:sz w:val="18"/>
          <w:szCs w:val="18"/>
          <w:color w:val="5A5B5D"/>
          <w:spacing w:val="-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5"/>
        </w:rPr>
        <w:t>please</w:t>
      </w:r>
      <w:r>
        <w:rPr>
          <w:rFonts w:ascii="Arial" w:hAnsi="Arial" w:cs="Arial" w:eastAsia="Arial"/>
          <w:sz w:val="18"/>
          <w:szCs w:val="18"/>
          <w:color w:val="5A5B5D"/>
          <w:spacing w:val="-3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5"/>
        </w:rPr>
        <w:t>give</w:t>
      </w:r>
      <w:r>
        <w:rPr>
          <w:rFonts w:ascii="Arial" w:hAnsi="Arial" w:cs="Arial" w:eastAsia="Arial"/>
          <w:sz w:val="18"/>
          <w:szCs w:val="18"/>
          <w:color w:val="5A5B5D"/>
          <w:spacing w:val="9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5"/>
        </w:rPr>
        <w:t>details</w:t>
      </w:r>
      <w:r>
        <w:rPr>
          <w:rFonts w:ascii="Arial" w:hAnsi="Arial" w:cs="Arial" w:eastAsia="Arial"/>
          <w:sz w:val="18"/>
          <w:szCs w:val="18"/>
          <w:color w:val="5A5B5D"/>
          <w:spacing w:val="18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ALL</w:t>
      </w:r>
      <w:r>
        <w:rPr>
          <w:rFonts w:ascii="Arial" w:hAnsi="Arial" w:cs="Arial" w:eastAsia="Arial"/>
          <w:sz w:val="18"/>
          <w:szCs w:val="18"/>
          <w:color w:val="5A5B5D"/>
          <w:spacing w:val="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criminal</w:t>
      </w:r>
      <w:r>
        <w:rPr>
          <w:rFonts w:ascii="Arial" w:hAnsi="Arial" w:cs="Arial" w:eastAsia="Arial"/>
          <w:sz w:val="18"/>
          <w:szCs w:val="18"/>
          <w:color w:val="5A5B5D"/>
          <w:spacing w:val="3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convictions</w:t>
      </w:r>
      <w:r>
        <w:rPr>
          <w:rFonts w:ascii="Arial" w:hAnsi="Arial" w:cs="Arial" w:eastAsia="Arial"/>
          <w:sz w:val="18"/>
          <w:szCs w:val="18"/>
          <w:color w:val="5A5B5D"/>
          <w:spacing w:val="3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6"/>
        </w:rPr>
        <w:t>(please</w:t>
      </w:r>
      <w:r>
        <w:rPr>
          <w:rFonts w:ascii="Arial" w:hAnsi="Arial" w:cs="Arial" w:eastAsia="Arial"/>
          <w:sz w:val="16"/>
          <w:szCs w:val="16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6"/>
        </w:rPr>
        <w:t>use</w:t>
      </w:r>
      <w:r>
        <w:rPr>
          <w:rFonts w:ascii="Arial" w:hAnsi="Arial" w:cs="Arial" w:eastAsia="Arial"/>
          <w:sz w:val="16"/>
          <w:szCs w:val="16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5A5B5D"/>
          <w:spacing w:val="-4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6"/>
        </w:rPr>
        <w:t>separate</w:t>
      </w:r>
      <w:r>
        <w:rPr>
          <w:rFonts w:ascii="Arial" w:hAnsi="Arial" w:cs="Arial" w:eastAsia="Arial"/>
          <w:sz w:val="16"/>
          <w:szCs w:val="16"/>
          <w:color w:val="5A5B5D"/>
          <w:spacing w:val="-4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6"/>
        </w:rPr>
        <w:t>sheet</w:t>
      </w:r>
      <w:r>
        <w:rPr>
          <w:rFonts w:ascii="Arial" w:hAnsi="Arial" w:cs="Arial" w:eastAsia="Arial"/>
          <w:sz w:val="16"/>
          <w:szCs w:val="16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100"/>
        </w:rPr>
        <w:t>if</w:t>
      </w:r>
      <w:r>
        <w:rPr>
          <w:rFonts w:ascii="Arial" w:hAnsi="Arial" w:cs="Arial" w:eastAsia="Arial"/>
          <w:sz w:val="16"/>
          <w:szCs w:val="16"/>
          <w:color w:val="5A5B5D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A5B5D"/>
          <w:spacing w:val="0"/>
          <w:w w:val="87"/>
        </w:rPr>
        <w:t>required)</w:t>
      </w:r>
      <w:r>
        <w:rPr>
          <w:rFonts w:ascii="Arial" w:hAnsi="Arial" w:cs="Arial" w:eastAsia="Arial"/>
          <w:sz w:val="16"/>
          <w:szCs w:val="16"/>
          <w:color w:val="5A5B5D"/>
          <w:spacing w:val="2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Failure</w:t>
      </w:r>
      <w:r>
        <w:rPr>
          <w:rFonts w:ascii="Arial" w:hAnsi="Arial" w:cs="Arial" w:eastAsia="Arial"/>
          <w:sz w:val="18"/>
          <w:szCs w:val="18"/>
          <w:color w:val="5A5B5D"/>
          <w:spacing w:val="-9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disclose</w:t>
      </w:r>
      <w:r>
        <w:rPr>
          <w:rFonts w:ascii="Arial" w:hAnsi="Arial" w:cs="Arial" w:eastAsia="Arial"/>
          <w:sz w:val="18"/>
          <w:szCs w:val="18"/>
          <w:color w:val="5A5B5D"/>
          <w:spacing w:val="2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a</w:t>
      </w:r>
      <w:r>
        <w:rPr>
          <w:rFonts w:ascii="Arial" w:hAnsi="Arial" w:cs="Arial" w:eastAsia="Arial"/>
          <w:sz w:val="18"/>
          <w:szCs w:val="18"/>
          <w:color w:val="5A5B5D"/>
          <w:spacing w:val="-5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conviction</w:t>
      </w:r>
      <w:r>
        <w:rPr>
          <w:rFonts w:ascii="Arial" w:hAnsi="Arial" w:cs="Arial" w:eastAsia="Arial"/>
          <w:sz w:val="18"/>
          <w:szCs w:val="18"/>
          <w:color w:val="5A5B5D"/>
          <w:spacing w:val="4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5A5B5D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8"/>
        </w:rPr>
        <w:t>subsequently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discovered,</w:t>
      </w:r>
      <w:r>
        <w:rPr>
          <w:rFonts w:ascii="Arial" w:hAnsi="Arial" w:cs="Arial" w:eastAsia="Arial"/>
          <w:sz w:val="18"/>
          <w:szCs w:val="18"/>
          <w:color w:val="5A5B5D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this</w:t>
      </w:r>
      <w:r>
        <w:rPr>
          <w:rFonts w:ascii="Arial" w:hAnsi="Arial" w:cs="Arial" w:eastAsia="Arial"/>
          <w:sz w:val="18"/>
          <w:szCs w:val="18"/>
          <w:color w:val="5A5B5D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5A5B5D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breach</w:t>
      </w:r>
      <w:r>
        <w:rPr>
          <w:rFonts w:ascii="Arial" w:hAnsi="Arial" w:cs="Arial" w:eastAsia="Arial"/>
          <w:sz w:val="18"/>
          <w:szCs w:val="18"/>
          <w:color w:val="5A5B5D"/>
          <w:spacing w:val="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your</w:t>
      </w:r>
      <w:r>
        <w:rPr>
          <w:rFonts w:ascii="Arial" w:hAnsi="Arial" w:cs="Arial" w:eastAsia="Arial"/>
          <w:sz w:val="18"/>
          <w:szCs w:val="18"/>
          <w:color w:val="5A5B5D"/>
          <w:spacing w:val="1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lease</w:t>
      </w:r>
      <w:r>
        <w:rPr>
          <w:rFonts w:ascii="Arial" w:hAnsi="Arial" w:cs="Arial" w:eastAsia="Arial"/>
          <w:sz w:val="18"/>
          <w:szCs w:val="18"/>
          <w:color w:val="5A5B5D"/>
          <w:spacing w:val="-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agreement</w:t>
      </w:r>
      <w:r>
        <w:rPr>
          <w:rFonts w:ascii="Arial" w:hAnsi="Arial" w:cs="Arial" w:eastAsia="Arial"/>
          <w:sz w:val="18"/>
          <w:szCs w:val="18"/>
          <w:color w:val="5A5B5D"/>
          <w:spacing w:val="1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and</w:t>
      </w:r>
      <w:r>
        <w:rPr>
          <w:rFonts w:ascii="Arial" w:hAnsi="Arial" w:cs="Arial" w:eastAsia="Arial"/>
          <w:sz w:val="18"/>
          <w:szCs w:val="18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Iona</w:t>
      </w:r>
      <w:r>
        <w:rPr>
          <w:rFonts w:ascii="Arial" w:hAnsi="Arial" w:cs="Arial" w:eastAsia="Arial"/>
          <w:sz w:val="18"/>
          <w:szCs w:val="18"/>
          <w:color w:val="5A5B5D"/>
          <w:spacing w:val="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will</w:t>
      </w:r>
      <w:r>
        <w:rPr>
          <w:rFonts w:ascii="Arial" w:hAnsi="Arial" w:cs="Arial" w:eastAsia="Arial"/>
          <w:sz w:val="18"/>
          <w:szCs w:val="18"/>
          <w:color w:val="5A5B5D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have</w:t>
      </w:r>
      <w:r>
        <w:rPr>
          <w:rFonts w:ascii="Arial" w:hAnsi="Arial" w:cs="Arial" w:eastAsia="Arial"/>
          <w:sz w:val="18"/>
          <w:szCs w:val="18"/>
          <w:color w:val="5A5B5D"/>
          <w:spacing w:val="-1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no</w:t>
      </w:r>
      <w:r>
        <w:rPr>
          <w:rFonts w:ascii="Arial" w:hAnsi="Arial" w:cs="Arial" w:eastAsia="Arial"/>
          <w:sz w:val="18"/>
          <w:szCs w:val="18"/>
          <w:color w:val="5A5B5D"/>
          <w:spacing w:val="6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option</w:t>
      </w:r>
      <w:r>
        <w:rPr>
          <w:rFonts w:ascii="Arial" w:hAnsi="Arial" w:cs="Arial" w:eastAsia="Arial"/>
          <w:sz w:val="18"/>
          <w:szCs w:val="18"/>
          <w:color w:val="5A5B5D"/>
          <w:spacing w:val="2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but</w:t>
      </w:r>
      <w:r>
        <w:rPr>
          <w:rFonts w:ascii="Arial" w:hAnsi="Arial" w:cs="Arial" w:eastAsia="Arial"/>
          <w:sz w:val="18"/>
          <w:szCs w:val="18"/>
          <w:color w:val="5A5B5D"/>
          <w:spacing w:val="1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91"/>
        </w:rPr>
        <w:t>irritate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91"/>
        </w:rPr>
        <w:t>your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lease.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10" w:right="1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A5B5D"/>
          <w:spacing w:val="0"/>
          <w:w w:val="83"/>
        </w:rPr>
        <w:t>DECLARATION:</w:t>
      </w:r>
      <w:r>
        <w:rPr>
          <w:rFonts w:ascii="Arial" w:hAnsi="Arial" w:cs="Arial" w:eastAsia="Arial"/>
          <w:sz w:val="18"/>
          <w:szCs w:val="18"/>
          <w:color w:val="5A5B5D"/>
          <w:spacing w:val="3"/>
          <w:w w:val="83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A5B5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declare</w:t>
      </w:r>
      <w:r>
        <w:rPr>
          <w:rFonts w:ascii="Arial" w:hAnsi="Arial" w:cs="Arial" w:eastAsia="Arial"/>
          <w:sz w:val="18"/>
          <w:szCs w:val="18"/>
          <w:color w:val="5A5B5D"/>
          <w:spacing w:val="-4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that</w:t>
      </w:r>
      <w:r>
        <w:rPr>
          <w:rFonts w:ascii="Arial" w:hAnsi="Arial" w:cs="Arial" w:eastAsia="Arial"/>
          <w:sz w:val="18"/>
          <w:szCs w:val="18"/>
          <w:color w:val="5A5B5D"/>
          <w:spacing w:val="8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the</w:t>
      </w:r>
      <w:r>
        <w:rPr>
          <w:rFonts w:ascii="Arial" w:hAnsi="Arial" w:cs="Arial" w:eastAsia="Arial"/>
          <w:sz w:val="18"/>
          <w:szCs w:val="18"/>
          <w:color w:val="5A5B5D"/>
          <w:spacing w:val="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best</w:t>
      </w:r>
      <w:r>
        <w:rPr>
          <w:rFonts w:ascii="Arial" w:hAnsi="Arial" w:cs="Arial" w:eastAsia="Arial"/>
          <w:sz w:val="18"/>
          <w:szCs w:val="18"/>
          <w:color w:val="5A5B5D"/>
          <w:spacing w:val="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my</w:t>
      </w:r>
      <w:r>
        <w:rPr>
          <w:rFonts w:ascii="Arial" w:hAnsi="Arial" w:cs="Arial" w:eastAsia="Arial"/>
          <w:sz w:val="18"/>
          <w:szCs w:val="18"/>
          <w:color w:val="5A5B5D"/>
          <w:spacing w:val="5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knowledge,</w:t>
      </w:r>
      <w:r>
        <w:rPr>
          <w:rFonts w:ascii="Arial" w:hAnsi="Arial" w:cs="Arial" w:eastAsia="Arial"/>
          <w:sz w:val="18"/>
          <w:szCs w:val="18"/>
          <w:color w:val="5A5B5D"/>
          <w:spacing w:val="-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the</w:t>
      </w:r>
      <w:r>
        <w:rPr>
          <w:rFonts w:ascii="Arial" w:hAnsi="Arial" w:cs="Arial" w:eastAsia="Arial"/>
          <w:sz w:val="18"/>
          <w:szCs w:val="18"/>
          <w:color w:val="5A5B5D"/>
          <w:spacing w:val="-4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information</w:t>
      </w:r>
      <w:r>
        <w:rPr>
          <w:rFonts w:ascii="Arial" w:hAnsi="Arial" w:cs="Arial" w:eastAsia="Arial"/>
          <w:sz w:val="18"/>
          <w:szCs w:val="18"/>
          <w:color w:val="5A5B5D"/>
          <w:spacing w:val="2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contained</w:t>
      </w:r>
      <w:r>
        <w:rPr>
          <w:rFonts w:ascii="Arial" w:hAnsi="Arial" w:cs="Arial" w:eastAsia="Arial"/>
          <w:sz w:val="18"/>
          <w:szCs w:val="18"/>
          <w:color w:val="5A5B5D"/>
          <w:spacing w:val="-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on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this</w:t>
      </w:r>
      <w:r>
        <w:rPr>
          <w:rFonts w:ascii="Arial" w:hAnsi="Arial" w:cs="Arial" w:eastAsia="Arial"/>
          <w:sz w:val="18"/>
          <w:szCs w:val="18"/>
          <w:color w:val="5A5B5D"/>
          <w:spacing w:val="9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form</w:t>
      </w:r>
      <w:r>
        <w:rPr>
          <w:rFonts w:ascii="Arial" w:hAnsi="Arial" w:cs="Arial" w:eastAsia="Arial"/>
          <w:sz w:val="18"/>
          <w:szCs w:val="18"/>
          <w:color w:val="5A5B5D"/>
          <w:spacing w:val="1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5A5B5D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true</w:t>
      </w:r>
      <w:r>
        <w:rPr>
          <w:rFonts w:ascii="Arial" w:hAnsi="Arial" w:cs="Arial" w:eastAsia="Arial"/>
          <w:sz w:val="18"/>
          <w:szCs w:val="18"/>
          <w:color w:val="5A5B5D"/>
          <w:spacing w:val="1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and</w:t>
      </w:r>
      <w:r>
        <w:rPr>
          <w:rFonts w:ascii="Arial" w:hAnsi="Arial" w:cs="Arial" w:eastAsia="Arial"/>
          <w:sz w:val="18"/>
          <w:szCs w:val="18"/>
          <w:color w:val="5A5B5D"/>
          <w:spacing w:val="-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accurate</w:t>
      </w:r>
      <w:r>
        <w:rPr>
          <w:rFonts w:ascii="Arial" w:hAnsi="Arial" w:cs="Arial" w:eastAsia="Arial"/>
          <w:sz w:val="18"/>
          <w:szCs w:val="18"/>
          <w:color w:val="5A5B5D"/>
          <w:spacing w:val="-5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and</w:t>
      </w:r>
      <w:r>
        <w:rPr>
          <w:rFonts w:ascii="Arial" w:hAnsi="Arial" w:cs="Arial" w:eastAsia="Arial"/>
          <w:sz w:val="18"/>
          <w:szCs w:val="18"/>
          <w:color w:val="5A5B5D"/>
          <w:spacing w:val="-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A5B5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8"/>
        </w:rPr>
        <w:t>unde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8"/>
        </w:rPr>
        <w:t>rstand</w:t>
      </w:r>
      <w:r>
        <w:rPr>
          <w:rFonts w:ascii="Arial" w:hAnsi="Arial" w:cs="Arial" w:eastAsia="Arial"/>
          <w:sz w:val="18"/>
          <w:szCs w:val="18"/>
          <w:color w:val="5A5B5D"/>
          <w:spacing w:val="2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8"/>
        </w:rPr>
        <w:t>that</w:t>
      </w:r>
      <w:r>
        <w:rPr>
          <w:rFonts w:ascii="Arial" w:hAnsi="Arial" w:cs="Arial" w:eastAsia="Arial"/>
          <w:sz w:val="18"/>
          <w:szCs w:val="18"/>
          <w:color w:val="5A5B5D"/>
          <w:spacing w:val="4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any</w:t>
      </w:r>
      <w:r>
        <w:rPr>
          <w:rFonts w:ascii="Arial" w:hAnsi="Arial" w:cs="Arial" w:eastAsia="Arial"/>
          <w:sz w:val="18"/>
          <w:szCs w:val="18"/>
          <w:color w:val="5A5B5D"/>
          <w:spacing w:val="-8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9"/>
        </w:rPr>
        <w:t>information</w:t>
      </w:r>
      <w:r>
        <w:rPr>
          <w:rFonts w:ascii="Arial" w:hAnsi="Arial" w:cs="Arial" w:eastAsia="Arial"/>
          <w:sz w:val="18"/>
          <w:szCs w:val="18"/>
          <w:color w:val="5A5B5D"/>
          <w:spacing w:val="27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is</w:t>
      </w:r>
      <w:r>
        <w:rPr>
          <w:rFonts w:ascii="Arial" w:hAnsi="Arial" w:cs="Arial" w:eastAsia="Arial"/>
          <w:sz w:val="18"/>
          <w:szCs w:val="18"/>
          <w:color w:val="5A5B5D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false</w:t>
      </w:r>
      <w:r>
        <w:rPr>
          <w:rFonts w:ascii="Arial" w:hAnsi="Arial" w:cs="Arial" w:eastAsia="Arial"/>
          <w:sz w:val="18"/>
          <w:szCs w:val="18"/>
          <w:color w:val="5A5B5D"/>
          <w:spacing w:val="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has</w:t>
      </w:r>
      <w:r>
        <w:rPr>
          <w:rFonts w:ascii="Arial" w:hAnsi="Arial" w:cs="Arial" w:eastAsia="Arial"/>
          <w:sz w:val="18"/>
          <w:szCs w:val="18"/>
          <w:color w:val="5A5B5D"/>
          <w:spacing w:val="-1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been</w:t>
      </w:r>
      <w:r>
        <w:rPr>
          <w:rFonts w:ascii="Arial" w:hAnsi="Arial" w:cs="Arial" w:eastAsia="Arial"/>
          <w:sz w:val="18"/>
          <w:szCs w:val="18"/>
          <w:color w:val="5A5B5D"/>
          <w:spacing w:val="-10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deliberately</w:t>
      </w:r>
      <w:r>
        <w:rPr>
          <w:rFonts w:ascii="Arial" w:hAnsi="Arial" w:cs="Arial" w:eastAsia="Arial"/>
          <w:sz w:val="18"/>
          <w:szCs w:val="18"/>
          <w:color w:val="5A5B5D"/>
          <w:spacing w:val="2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7"/>
        </w:rPr>
        <w:t>omitted,</w:t>
      </w:r>
      <w:r>
        <w:rPr>
          <w:rFonts w:ascii="Arial" w:hAnsi="Arial" w:cs="Arial" w:eastAsia="Arial"/>
          <w:sz w:val="18"/>
          <w:szCs w:val="18"/>
          <w:color w:val="5A5B5D"/>
          <w:spacing w:val="27"/>
          <w:w w:val="87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5A5B5D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may</w:t>
      </w:r>
      <w:r>
        <w:rPr>
          <w:rFonts w:ascii="Arial" w:hAnsi="Arial" w:cs="Arial" w:eastAsia="Arial"/>
          <w:sz w:val="18"/>
          <w:szCs w:val="18"/>
          <w:color w:val="5A5B5D"/>
          <w:spacing w:val="9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be</w:t>
      </w:r>
      <w:r>
        <w:rPr>
          <w:rFonts w:ascii="Arial" w:hAnsi="Arial" w:cs="Arial" w:eastAsia="Arial"/>
          <w:sz w:val="18"/>
          <w:szCs w:val="18"/>
          <w:color w:val="5A5B5D"/>
          <w:spacing w:val="-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regard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ed</w:t>
      </w:r>
      <w:r>
        <w:rPr>
          <w:rFonts w:ascii="Arial" w:hAnsi="Arial" w:cs="Arial" w:eastAsia="Arial"/>
          <w:sz w:val="18"/>
          <w:szCs w:val="18"/>
          <w:color w:val="5A5B5D"/>
          <w:spacing w:val="8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as</w:t>
      </w:r>
      <w:r>
        <w:rPr>
          <w:rFonts w:ascii="Arial" w:hAnsi="Arial" w:cs="Arial" w:eastAsia="Arial"/>
          <w:sz w:val="18"/>
          <w:szCs w:val="18"/>
          <w:color w:val="5A5B5D"/>
          <w:spacing w:val="-2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6"/>
        </w:rPr>
        <w:t>ineligible</w:t>
      </w:r>
      <w:r>
        <w:rPr>
          <w:rFonts w:ascii="Arial" w:hAnsi="Arial" w:cs="Arial" w:eastAsia="Arial"/>
          <w:sz w:val="18"/>
          <w:szCs w:val="18"/>
          <w:color w:val="5A5B5D"/>
          <w:spacing w:val="23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5A5B5D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84"/>
        </w:rPr>
        <w:t>be</w:t>
      </w:r>
      <w:r>
        <w:rPr>
          <w:rFonts w:ascii="Arial" w:hAnsi="Arial" w:cs="Arial" w:eastAsia="Arial"/>
          <w:sz w:val="18"/>
          <w:szCs w:val="18"/>
          <w:color w:val="5A5B5D"/>
          <w:spacing w:val="3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5A5B5D"/>
          <w:spacing w:val="0"/>
          <w:w w:val="100"/>
        </w:rPr>
        <w:t>lessee.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8" w:lineRule="exact"/>
        <w:ind w:left="110" w:right="-20"/>
        <w:jc w:val="left"/>
        <w:tabs>
          <w:tab w:pos="5540" w:val="left"/>
          <w:tab w:pos="5860" w:val="left"/>
          <w:tab w:pos="1026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8.846001pt;margin-top:37.121990pt;width:537.583pt;height:27.913pt;mso-position-horizontal-relative:page;mso-position-vertical-relative:paragraph;z-index:-528" coordorigin="577,742" coordsize="10752,558">
            <v:shape style="position:absolute;left:577;top:742;width:10752;height:558" coordorigin="577,742" coordsize="10752,558" path="m577,1301l11329,1301,11329,742,577,742,577,1301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5A5B5D"/>
          <w:w w:val="88"/>
          <w:position w:val="-1"/>
        </w:rPr>
        <w:t>Signature</w:t>
      </w:r>
      <w:r>
        <w:rPr>
          <w:rFonts w:ascii="Arial" w:hAnsi="Arial" w:cs="Arial" w:eastAsia="Arial"/>
          <w:sz w:val="20"/>
          <w:szCs w:val="20"/>
          <w:color w:val="5A5B5D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89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  <w:position w:val="-1"/>
        </w:rPr>
        <w:t>Date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1"/>
          <w:w w:val="89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74" w:lineRule="exact"/>
        <w:ind w:left="110" w:right="-20"/>
        <w:jc w:val="left"/>
        <w:tabs>
          <w:tab w:pos="984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8.346001pt;margin-top:-225.174042pt;width:538.583pt;height:206.415pt;mso-position-horizontal-relative:page;mso-position-vertical-relative:paragraph;z-index:-526" coordorigin="567,-4503" coordsize="10772,4128">
            <v:group style="position:absolute;left:577;top:-4493;width:10752;height:4108" coordorigin="577,-4493" coordsize="10752,4108">
              <v:shape style="position:absolute;left:577;top:-4493;width:10752;height:4108" coordorigin="577,-4493" coordsize="10752,4108" path="m577,-385l11329,-385,11329,-4493,577,-4493,577,-385xe" filled="f" stroked="t" strokeweight="1.0pt" strokecolor="#373529">
                <v:path arrowok="t"/>
              </v:shape>
            </v:group>
            <v:group style="position:absolute;left:1701;top:-679;width:2;height:20" coordorigin="1701,-679" coordsize="2,20">
              <v:shape style="position:absolute;left:1701;top:-679;width:2;height:20" coordorigin="1701,-679" coordsize="0,20" path="m1701,-679l1701,-659e" filled="f" stroked="t" strokeweight="0pt" strokecolor="#5A5B5D">
                <v:path arrowok="t"/>
              </v:shape>
            </v:group>
            <v:group style="position:absolute;left:6315;top:-679;width:2;height:20" coordorigin="6315,-679" coordsize="2,20">
              <v:shape style="position:absolute;left:6315;top:-679;width:2;height:20" coordorigin="6315,-679" coordsize="0,20" path="m6315,-679l6315,-659e" filled="f" stroked="t" strokeweight="0pt" strokecolor="#5A5B5D">
                <v:path arrowok="t"/>
              </v:shape>
            </v:group>
            <v:group style="position:absolute;left:7061;top:-679;width:2;height:20" coordorigin="7061,-679" coordsize="2,20">
              <v:shape style="position:absolute;left:7061;top:-679;width:2;height:20" coordorigin="7061,-679" coordsize="0,20" path="m7061,-679l7061,-659e" filled="f" stroked="t" strokeweight="0pt" strokecolor="#5A5B5D">
                <v:path arrowok="t"/>
              </v:shape>
            </v:group>
            <v:group style="position:absolute;left:11045;top:-679;width:2;height:20" coordorigin="11045,-679" coordsize="2,20">
              <v:shape style="position:absolute;left:11045;top:-679;width:2;height:20" coordorigin="11045,-679" coordsize="0,20" path="m11045,-679l11045,-659e" filled="f" stroked="t" strokeweight="0pt" strokecolor="#5A5B5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.346001pt;margin-top:34.290958pt;width:538.583pt;height:60.028pt;mso-position-horizontal-relative:page;mso-position-vertical-relative:paragraph;z-index:-525" coordorigin="567,686" coordsize="10772,1201">
            <v:group style="position:absolute;left:577;top:696;width:10752;height:1181" coordorigin="577,696" coordsize="10752,1181">
              <v:shape style="position:absolute;left:577;top:696;width:10752;height:1181" coordorigin="577,696" coordsize="10752,1181" path="m577,1876l11329,1876,11329,696,577,696,577,1876xe" filled="f" stroked="t" strokeweight="1pt" strokecolor="#373529">
                <v:path arrowok="t"/>
              </v:shape>
            </v:group>
            <v:group style="position:absolute;left:2484;top:1142;width:2;height:20" coordorigin="2484,1142" coordsize="2,20">
              <v:shape style="position:absolute;left:2484;top:1142;width:2;height:20" coordorigin="2484,1142" coordsize="0,20" path="m2484,1142l2484,1162e" filled="f" stroked="t" strokeweight="0pt" strokecolor="#5A5B5D">
                <v:path arrowok="t"/>
              </v:shape>
            </v:group>
            <v:group style="position:absolute;left:6600;top:1142;width:2;height:20" coordorigin="6600,1142" coordsize="2,20">
              <v:shape style="position:absolute;left:6600;top:1142;width:2;height:20" coordorigin="6600,1142" coordsize="0,20" path="m6600,1142l6600,1162e" filled="f" stroked="t" strokeweight="0pt" strokecolor="#5A5B5D">
                <v:path arrowok="t"/>
              </v:shape>
            </v:group>
            <v:group style="position:absolute;left:7288;top:1142;width:2;height:20" coordorigin="7288,1142" coordsize="2,20">
              <v:shape style="position:absolute;left:7288;top:1142;width:2;height:20" coordorigin="7288,1142" coordsize="0,20" path="m7288,1142l7288,1162e" filled="f" stroked="t" strokeweight="0pt" strokecolor="#5A5B5D">
                <v:path arrowok="t"/>
              </v:shape>
            </v:group>
            <v:group style="position:absolute;left:11045;top:1142;width:2;height:20" coordorigin="11045,1142" coordsize="2,20">
              <v:shape style="position:absolute;left:11045;top:1142;width:2;height:20" coordorigin="11045,1142" coordsize="0,20" path="m11045,1142l11045,1162e" filled="f" stroked="t" strokeweight="0pt" strokecolor="#5A5B5D">
                <v:path arrowok="t"/>
              </v:shape>
            </v:group>
            <v:group style="position:absolute;left:2136;top:1573;width:2;height:20" coordorigin="2136,1573" coordsize="2,20">
              <v:shape style="position:absolute;left:2136;top:1573;width:2;height:20" coordorigin="2136,1573" coordsize="0,20" path="m2136,1573l2136,1593e" filled="f" stroked="t" strokeweight="0pt" strokecolor="#5A5B5D">
                <v:path arrowok="t"/>
              </v:shape>
            </v:group>
            <v:group style="position:absolute;left:6600;top:1573;width:2;height:20" coordorigin="6600,1573" coordsize="2,20">
              <v:shape style="position:absolute;left:6600;top:1573;width:2;height:20" coordorigin="6600,1573" coordsize="0,20" path="m6600,1573l6600,1593e" filled="f" stroked="t" strokeweight="0pt" strokecolor="#5A5B5D">
                <v:path arrowok="t"/>
              </v:shape>
            </v:group>
            <v:group style="position:absolute;left:7288;top:1573;width:2;height:20" coordorigin="7288,1573" coordsize="2,20">
              <v:shape style="position:absolute;left:7288;top:1573;width:2;height:20" coordorigin="7288,1573" coordsize="0,20" path="m7288,1573l7288,1593e" filled="f" stroked="t" strokeweight="0pt" strokecolor="#5A5B5D">
                <v:path arrowok="t"/>
              </v:shape>
            </v:group>
            <v:group style="position:absolute;left:11045;top:1573;width:2;height:20" coordorigin="11045,1573" coordsize="2,20">
              <v:shape style="position:absolute;left:11045;top:1573;width:2;height:20" coordorigin="11045,1573" coordsize="0,20" path="m11045,1573l11045,1593e" filled="f" stroked="t" strokeweight="0pt" strokecolor="#5A5B5D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Do</w:t>
      </w:r>
      <w:r>
        <w:rPr>
          <w:rFonts w:ascii="Arial" w:hAnsi="Arial" w:cs="Arial" w:eastAsia="Arial"/>
          <w:sz w:val="24"/>
          <w:szCs w:val="24"/>
          <w:color w:val="5A5B5D"/>
          <w:spacing w:val="-1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you</w:t>
      </w:r>
      <w:r>
        <w:rPr>
          <w:rFonts w:ascii="Arial" w:hAnsi="Arial" w:cs="Arial" w:eastAsia="Arial"/>
          <w:sz w:val="24"/>
          <w:szCs w:val="24"/>
          <w:color w:val="5A5B5D"/>
          <w:spacing w:val="9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have</w:t>
      </w:r>
      <w:r>
        <w:rPr>
          <w:rFonts w:ascii="Arial" w:hAnsi="Arial" w:cs="Arial" w:eastAsia="Arial"/>
          <w:sz w:val="24"/>
          <w:szCs w:val="24"/>
          <w:color w:val="5A5B5D"/>
          <w:spacing w:val="-14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objections</w:t>
      </w:r>
      <w:r>
        <w:rPr>
          <w:rFonts w:ascii="Arial" w:hAnsi="Arial" w:cs="Arial" w:eastAsia="Arial"/>
          <w:sz w:val="24"/>
          <w:szCs w:val="24"/>
          <w:color w:val="5A5B5D"/>
          <w:spacing w:val="34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4"/>
          <w:szCs w:val="24"/>
          <w:color w:val="5A5B5D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IONA</w:t>
      </w:r>
      <w:r>
        <w:rPr>
          <w:rFonts w:ascii="Arial" w:hAnsi="Arial" w:cs="Arial" w:eastAsia="Arial"/>
          <w:sz w:val="24"/>
          <w:szCs w:val="24"/>
          <w:color w:val="5A5B5D"/>
          <w:spacing w:val="-16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pubs</w:t>
      </w:r>
      <w:r>
        <w:rPr>
          <w:rFonts w:ascii="Arial" w:hAnsi="Arial" w:cs="Arial" w:eastAsia="Arial"/>
          <w:sz w:val="24"/>
          <w:szCs w:val="24"/>
          <w:color w:val="5A5B5D"/>
          <w:spacing w:val="12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carrying</w:t>
      </w:r>
      <w:r>
        <w:rPr>
          <w:rFonts w:ascii="Arial" w:hAnsi="Arial" w:cs="Arial" w:eastAsia="Arial"/>
          <w:sz w:val="24"/>
          <w:szCs w:val="24"/>
          <w:color w:val="5A5B5D"/>
          <w:spacing w:val="27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out</w:t>
      </w:r>
      <w:r>
        <w:rPr>
          <w:rFonts w:ascii="Arial" w:hAnsi="Arial" w:cs="Arial" w:eastAsia="Arial"/>
          <w:sz w:val="24"/>
          <w:szCs w:val="24"/>
          <w:color w:val="5A5B5D"/>
          <w:spacing w:val="15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5A5B5D"/>
          <w:spacing w:val="-9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credit</w:t>
      </w:r>
      <w:r>
        <w:rPr>
          <w:rFonts w:ascii="Arial" w:hAnsi="Arial" w:cs="Arial" w:eastAsia="Arial"/>
          <w:sz w:val="24"/>
          <w:szCs w:val="24"/>
          <w:color w:val="5A5B5D"/>
          <w:spacing w:val="19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7"/>
          <w:position w:val="-1"/>
        </w:rPr>
        <w:t>check</w:t>
      </w:r>
      <w:r>
        <w:rPr>
          <w:rFonts w:ascii="Arial" w:hAnsi="Arial" w:cs="Arial" w:eastAsia="Arial"/>
          <w:sz w:val="24"/>
          <w:szCs w:val="24"/>
          <w:color w:val="5A5B5D"/>
          <w:spacing w:val="2"/>
          <w:w w:val="8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color w:val="5A5B5D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91"/>
          <w:position w:val="-1"/>
        </w:rPr>
        <w:t>your</w:t>
      </w:r>
      <w:r>
        <w:rPr>
          <w:rFonts w:ascii="Arial" w:hAnsi="Arial" w:cs="Arial" w:eastAsia="Arial"/>
          <w:sz w:val="24"/>
          <w:szCs w:val="24"/>
          <w:color w:val="5A5B5D"/>
          <w:spacing w:val="-1"/>
          <w:w w:val="9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name?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  <w:position w:val="-1"/>
        </w:rPr>
        <w:t>Y</w:t>
      </w:r>
      <w:r>
        <w:rPr>
          <w:rFonts w:ascii="Arial" w:hAnsi="Arial" w:cs="Arial" w:eastAsia="Arial"/>
          <w:sz w:val="24"/>
          <w:szCs w:val="24"/>
          <w:color w:val="5A5B5D"/>
          <w:spacing w:val="4"/>
          <w:w w:val="8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4"/>
          <w:szCs w:val="24"/>
          <w:color w:val="5A5B5D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28" w:lineRule="exact"/>
        <w:ind w:left="110" w:right="-20"/>
        <w:jc w:val="left"/>
        <w:tabs>
          <w:tab w:pos="5820" w:val="left"/>
          <w:tab w:pos="6080" w:val="left"/>
          <w:tab w:pos="102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w w:val="89"/>
          <w:position w:val="-1"/>
        </w:rPr>
        <w:t>Applicant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8"/>
          <w:position w:val="-1"/>
        </w:rPr>
        <w:t>Signature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89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  <w:position w:val="-1"/>
        </w:rPr>
        <w:t>Date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89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  <w:position w:val="-1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2" w:after="0" w:line="240" w:lineRule="auto"/>
        <w:ind w:left="110" w:right="-20"/>
        <w:jc w:val="left"/>
        <w:tabs>
          <w:tab w:pos="5820" w:val="left"/>
          <w:tab w:pos="6080" w:val="left"/>
          <w:tab w:pos="102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A5B5D"/>
          <w:w w:val="87"/>
        </w:rPr>
        <w:t>BDM</w:t>
      </w:r>
      <w:r>
        <w:rPr>
          <w:rFonts w:ascii="Arial" w:hAnsi="Arial" w:cs="Arial" w:eastAsia="Arial"/>
          <w:sz w:val="20"/>
          <w:szCs w:val="20"/>
          <w:color w:val="5A5B5D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8"/>
        </w:rPr>
        <w:t>Signature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5"/>
          <w:w w:val="89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4"/>
        </w:rPr>
        <w:t>Date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-12"/>
          <w:w w:val="89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9"/>
          <w:u w:val="dotted" w:color="5A5B5D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  <w:u w:val="dotted" w:color="5A5B5D"/>
        </w:rPr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sectPr>
      <w:type w:val="continuous"/>
      <w:pgSz w:w="11920" w:h="16840"/>
      <w:pgMar w:top="1560" w:bottom="2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2015-11-09T09:55:34Z</dcterms:created>
  <dcterms:modified xsi:type="dcterms:W3CDTF">2015-11-09T09:55:34Z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2015-05-26T00:00:00Z</vt:filetime>
  </property>
  <property fmtid="{D5CDD505-2E9C-101B-9397-08002B2CF9AE}" pid="3" name="LastSaved">
    <vt:filetime>2015-11-09T00:00:00Z</vt:filetime>
  </property>
</Properties>
</file>