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/>
        <w:pict>
          <v:group style="position:absolute;margin-left:0pt;margin-top:506.374115pt;width:595.276001pt;height:174.0787pt;mso-position-horizontal-relative:page;mso-position-vertical-relative:page;z-index:-883" coordorigin="0,10127" coordsize="11906,3482">
            <v:group style="position:absolute;left:0;top:10175;width:3963;height:3402" coordorigin="0,10175" coordsize="3963,3402">
              <v:shape style="position:absolute;left:0;top:10175;width:3963;height:3402" coordorigin="0,10175" coordsize="3963,3402" path="m0,13577l3963,13577,3963,10175,0,10175,0,13577xe" filled="t" fillcolor="#231F20" stroked="f">
                <v:path arrowok="t"/>
                <v:fill/>
              </v:shape>
              <v:shape style="position:absolute;left:0;top:10175;width:4195;height:3402" type="#_x0000_t75">
                <v:imagedata r:id="rId5" o:title=""/>
              </v:shape>
            </v:group>
            <v:group style="position:absolute;left:3963;top:10167;width:4762;height:3402" coordorigin="3963,10167" coordsize="4762,3402">
              <v:shape style="position:absolute;left:3963;top:10167;width:4762;height:3402" coordorigin="3963,10167" coordsize="4762,3402" path="m3963,13569l8725,13569,8725,10167,3963,10167,3963,13569e" filled="t" fillcolor="#231F20" stroked="f">
                <v:path arrowok="t"/>
                <v:fill/>
              </v:shape>
            </v:group>
            <v:group style="position:absolute;left:8725;top:10168;width:3180;height:3402" coordorigin="8725,10168" coordsize="3180,3402">
              <v:shape style="position:absolute;left:8725;top:10168;width:3180;height:3402" coordorigin="8725,10168" coordsize="3180,3402" path="m8725,13569l11906,13569,11906,10168,8725,10168,8725,13569e" filled="t" fillcolor="#231F20" stroked="f">
                <v:path arrowok="t"/>
                <v:fill/>
              </v:shape>
              <v:shape style="position:absolute;left:3963;top:10168;width:7943;height:3402" type="#_x0000_t75">
                <v:imagedata r:id="rId6" o:title=""/>
              </v:shape>
            </v:group>
            <v:group style="position:absolute;left:9;top:10167;width:11896;height:2" coordorigin="9,10167" coordsize="11896,2">
              <v:shape style="position:absolute;left:9;top:10167;width:11896;height:2" coordorigin="9,10167" coordsize="11896,0" path="m9,10167l11906,10167e" filled="f" stroked="t" strokeweight="4pt" strokecolor="#EC008C">
                <v:path arrowok="t"/>
              </v:shape>
            </v:group>
            <v:group style="position:absolute;left:0;top:13569;width:11906;height:2" coordorigin="0,13569" coordsize="11906,2">
              <v:shape style="position:absolute;left:0;top:13569;width:11906;height:2" coordorigin="0,13569" coordsize="11906,0" path="m0,13569l11906,13569e" filled="f" stroked="t" strokeweight="4pt" strokecolor="#EC008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6.681793pt;margin-top:72.541191pt;width:261.840637pt;height:22.41081pt;mso-position-horizontal-relative:page;mso-position-vertical-relative:page;z-index:-881" coordorigin="3334,1451" coordsize="5237,448">
            <v:shape style="position:absolute;left:3334;top:1451;width:5237;height:448" coordorigin="3334,1451" coordsize="5237,448" path="m3334,1460l3334,1890,3446,1890,3446,1747,3538,1747,3609,1736,3660,1704,3684,1660,3446,1660,3446,1549,3682,1549,3678,1538,3639,1488,3584,1464,3542,1460,3334,1460e" filled="t" fillcolor="#373529" stroked="f">
              <v:path arrowok="t"/>
              <v:fill/>
            </v:shape>
            <v:shape style="position:absolute;left:3334;top:1451;width:5237;height:448" coordorigin="3334,1451" coordsize="5237,448" path="m3682,1549l3521,1549,3544,1552,3563,1562,3576,1578,3581,1602,3577,1628,3566,1646,3548,1656,3526,1660,3446,1660,3684,1660,3689,1645,3693,1620,3691,1589,3686,1561,3682,1549e" filled="t" fillcolor="#373529" stroked="f">
              <v:path arrowok="t"/>
              <v:fill/>
            </v:shape>
            <v:shape style="position:absolute;left:3334;top:1451;width:5237;height:448" coordorigin="3334,1451" coordsize="5237,448" path="m3856,1460l3744,1460,3744,1712,3753,1787,3780,1843,3828,1880,3897,1897,3924,1899,3953,1898,4026,1883,4076,1849,4105,1802,3948,1802,3918,1800,3865,1769,3856,1726,3856,1460e" filled="t" fillcolor="#373529" stroked="f">
              <v:path arrowok="t"/>
              <v:fill/>
            </v:shape>
            <v:shape style="position:absolute;left:3334;top:1451;width:5237;height:448" coordorigin="3334,1451" coordsize="5237,448" path="m4119,1460l4007,1460,4007,1719,4005,1746,3998,1768,3987,1784,3971,1796,3948,1802,4105,1802,4118,1726,4118,1712,4119,1460e" filled="t" fillcolor="#373529" stroked="f">
              <v:path arrowok="t"/>
              <v:fill/>
            </v:shape>
            <v:shape style="position:absolute;left:3334;top:1451;width:5237;height:448" coordorigin="3334,1451" coordsize="5237,448" path="m4193,1460l4193,1890,4400,1890,4472,1882,4529,1854,4562,1800,4305,1800,4305,1701,4551,1701,4543,1687,4530,1674,4514,1663,4496,1655,4513,1643,4528,1629,4305,1629,4305,1546,4548,1546,4548,1544,4515,1489,4455,1464,4409,1460,4193,1460e" filled="t" fillcolor="#373529" stroked="f">
              <v:path arrowok="t"/>
              <v:fill/>
            </v:shape>
            <v:shape style="position:absolute;left:3334;top:1451;width:5237;height:448" coordorigin="3334,1451" coordsize="5237,448" path="m4551,1701l4395,1701,4419,1704,4439,1713,4451,1729,4451,1760,4443,1781,4430,1793,4412,1799,4305,1800,4562,1800,4567,1776,4566,1749,4561,1725,4553,1705,4551,1701e" filled="t" fillcolor="#373529" stroked="f">
              <v:path arrowok="t"/>
              <v:fill/>
            </v:shape>
            <v:shape style="position:absolute;left:3334;top:1451;width:5237;height:448" coordorigin="3334,1451" coordsize="5237,448" path="m4548,1546l4392,1546,4414,1550,4431,1562,4438,1585,4431,1610,4415,1624,4396,1629,4305,1629,4528,1629,4528,1629,4539,1612,4547,1592,4550,1571,4548,1546e" filled="t" fillcolor="#373529" stroked="f">
              <v:path arrowok="t"/>
              <v:fill/>
            </v:shape>
            <v:shape style="position:absolute;left:3334;top:1451;width:5237;height:448" coordorigin="3334,1451" coordsize="5237,448" path="m4634,1460l4634,1890,4674,1890,4674,1706,4825,1706,4893,1691,4919,1671,4674,1671,4674,1495,4917,1495,4915,1493,4900,1480,4882,1470,4863,1464,4841,1460,4634,1460e" filled="t" fillcolor="#373529" stroked="f">
              <v:path arrowok="t"/>
              <v:fill/>
            </v:shape>
            <v:shape style="position:absolute;left:3334;top:1451;width:5237;height:448" coordorigin="3334,1451" coordsize="5237,448" path="m4917,1495l4816,1495,4840,1497,4862,1503,4881,1513,4895,1528,4905,1546,4911,1569,4909,1598,4877,1654,4816,1671,4674,1671,4919,1671,4926,1665,4937,1647,4946,1627,4951,1604,4950,1575,4946,1550,4938,1527,4928,1508,4917,1495e" filled="t" fillcolor="#373529" stroked="f">
              <v:path arrowok="t"/>
              <v:fill/>
            </v:shape>
            <v:shape style="position:absolute;left:3334;top:1451;width:5237;height:448" coordorigin="3334,1451" coordsize="5237,448" path="m5185,1460l5139,1460,4966,1890,5010,1890,5062,1756,5302,1756,5288,1721,5074,1721,5160,1501,5201,1501,5185,1460e" filled="t" fillcolor="#373529" stroked="f">
              <v:path arrowok="t"/>
              <v:fill/>
            </v:shape>
            <v:shape style="position:absolute;left:3334;top:1451;width:5237;height:448" coordorigin="3334,1451" coordsize="5237,448" path="m5302,1756l5258,1756,5310,1890,5354,1890,5302,1756e" filled="t" fillcolor="#373529" stroked="f">
              <v:path arrowok="t"/>
              <v:fill/>
            </v:shape>
            <v:shape style="position:absolute;left:3334;top:1451;width:5237;height:448" coordorigin="3334,1451" coordsize="5237,448" path="m5201,1501l5160,1501,5244,1721,5288,1721,5201,1501e" filled="t" fillcolor="#373529" stroked="f">
              <v:path arrowok="t"/>
              <v:fill/>
            </v:shape>
            <v:shape style="position:absolute;left:3334;top:1451;width:5237;height:448" coordorigin="3334,1451" coordsize="5237,448" path="m5393,1460l5393,1890,5434,1890,5434,1699,5679,1699,5671,1693,5651,1685,5637,1681,5660,1675,5679,1664,5434,1664,5434,1495,5687,1495,5677,1485,5660,1474,5641,1467,5621,1462,5599,1460,5393,1460e" filled="t" fillcolor="#373529" stroked="f">
              <v:path arrowok="t"/>
              <v:fill/>
            </v:shape>
            <v:shape style="position:absolute;left:3334;top:1451;width:5237;height:448" coordorigin="3334,1451" coordsize="5237,448" path="m5679,1699l5590,1699,5616,1701,5636,1709,5672,1781,5676,1829,5678,1851,5681,1870,5685,1886,5733,1890,5725,1875,5719,1856,5716,1833,5714,1811,5713,1790,5711,1764,5706,1741,5698,1721,5687,1705,5679,1699e" filled="t" fillcolor="#373529" stroked="f">
              <v:path arrowok="t"/>
              <v:fill/>
            </v:shape>
            <v:shape style="position:absolute;left:3334;top:1451;width:5237;height:448" coordorigin="3334,1451" coordsize="5237,448" path="m5687,1495l5587,1495,5614,1497,5637,1504,5655,1515,5668,1531,5676,1550,5680,1572,5677,1598,5640,1650,5434,1664,5679,1664,5694,1650,5706,1633,5715,1614,5720,1592,5718,1563,5713,1538,5704,1517,5692,1499,5687,1495e" filled="t" fillcolor="#373529" stroked="f">
              <v:path arrowok="t"/>
              <v:fill/>
            </v:shape>
            <v:shape style="position:absolute;left:3334;top:1451;width:5237;height:448" coordorigin="3334,1451" coordsize="5237,448" path="m5940,1495l5899,1495,5899,1890,5940,1890,5940,1495e" filled="t" fillcolor="#373529" stroked="f">
              <v:path arrowok="t"/>
              <v:fill/>
            </v:shape>
            <v:shape style="position:absolute;left:3334;top:1451;width:5237;height:448" coordorigin="3334,1451" coordsize="5237,448" path="m6090,1460l5749,1460,5749,1495,6090,1495,6090,1460e" filled="t" fillcolor="#373529" stroked="f">
              <v:path arrowok="t"/>
              <v:fill/>
            </v:shape>
            <v:shape style="position:absolute;left:3334;top:1451;width:5237;height:448" coordorigin="3334,1451" coordsize="5237,448" path="m6176,1460l6130,1460,6130,1890,6171,1890,6171,1526,6222,1526,6176,1460e" filled="t" fillcolor="#373529" stroked="f">
              <v:path arrowok="t"/>
              <v:fill/>
            </v:shape>
            <v:shape style="position:absolute;left:3334;top:1451;width:5237;height:448" coordorigin="3334,1451" coordsize="5237,448" path="m6222,1526l6172,1526,6423,1890,6469,1890,6469,1824,6427,1824,6222,1526e" filled="t" fillcolor="#373529" stroked="f">
              <v:path arrowok="t"/>
              <v:fill/>
            </v:shape>
            <v:shape style="position:absolute;left:3334;top:1451;width:5237;height:448" coordorigin="3334,1451" coordsize="5237,448" path="m6469,1460l6428,1460,6428,1824,6469,1824,6469,1460e" filled="t" fillcolor="#373529" stroked="f">
              <v:path arrowok="t"/>
              <v:fill/>
            </v:shape>
            <v:shape style="position:absolute;left:3334;top:1451;width:5237;height:448" coordorigin="3334,1451" coordsize="5237,448" path="m6852,1460l6555,1460,6555,1890,6855,1890,6855,1855,6596,1855,6596,1685,6836,1685,6836,1650,6596,1650,6596,1495,6852,1495,6852,1460e" filled="t" fillcolor="#373529" stroked="f">
              <v:path arrowok="t"/>
              <v:fill/>
            </v:shape>
            <v:shape style="position:absolute;left:3334;top:1451;width:5237;height:448" coordorigin="3334,1451" coordsize="5237,448" path="m6913,1460l6913,1890,6954,1890,6954,1699,7198,1699,7191,1693,7171,1685,7157,1681,7179,1675,7198,1664,6954,1664,6954,1495,7207,1495,7197,1485,7180,1474,7161,1467,7140,1462,7118,1460,6913,1460e" filled="t" fillcolor="#373529" stroked="f">
              <v:path arrowok="t"/>
              <v:fill/>
            </v:shape>
            <v:shape style="position:absolute;left:3334;top:1451;width:5237;height:448" coordorigin="3334,1451" coordsize="5237,448" path="m7198,1699l7109,1699,7136,1701,7156,1709,7192,1781,7196,1829,7197,1851,7200,1870,7205,1886,7252,1890,7244,1875,7239,1856,7236,1833,7234,1811,7233,1790,7230,1764,7225,1741,7217,1721,7206,1705,7198,1699e" filled="t" fillcolor="#373529" stroked="f">
              <v:path arrowok="t"/>
              <v:fill/>
            </v:shape>
            <v:shape style="position:absolute;left:3334;top:1451;width:5237;height:448" coordorigin="3334,1451" coordsize="5237,448" path="m7207,1495l7107,1495,7134,1497,7156,1504,7174,1515,7187,1531,7196,1550,7199,1572,7197,1598,7160,1650,6954,1664,7198,1664,7214,1650,7226,1633,7234,1614,7239,1592,7238,1563,7232,1538,7223,1517,7211,1499,7207,1495e" filled="t" fillcolor="#373529" stroked="f">
              <v:path arrowok="t"/>
              <v:fill/>
            </v:shape>
            <v:shape style="position:absolute;left:3334;top:1451;width:5237;height:448" coordorigin="3334,1451" coordsize="5237,448" path="m7293,1748l7304,1817,7358,1876,7421,1896,7445,1898,7488,1896,7523,1891,7552,1882,7576,1870,7585,1863,7492,1863,7464,1863,7394,1849,7340,1794,7335,1772,7293,1748e" filled="t" fillcolor="#373529" stroked="f">
              <v:path arrowok="t"/>
              <v:fill/>
            </v:shape>
            <v:shape style="position:absolute;left:3334;top:1451;width:5237;height:448" coordorigin="3334,1451" coordsize="5237,448" path="m7466,1451l7399,1459,7337,1495,7308,1558,7307,1572,7310,1598,7344,1650,7402,1675,7500,1699,7521,1705,7541,1713,7560,1724,7575,1738,7585,1756,7583,1785,7548,1842,7492,1863,7585,1863,7623,1813,7629,1777,7627,1752,7596,1699,7540,1669,7413,1637,7391,1630,7372,1620,7358,1606,7350,1586,7352,1557,7386,1503,7446,1486,7568,1486,7553,1475,7534,1465,7512,1458,7490,1453,7466,1451e" filled="t" fillcolor="#373529" stroked="f">
              <v:path arrowok="t"/>
              <v:fill/>
            </v:shape>
            <v:shape style="position:absolute;left:3334;top:1451;width:5237;height:448" coordorigin="3334,1451" coordsize="5237,448" path="m7568,1486l7446,1486,7471,1487,7495,1492,7550,1523,7573,1582,7614,1584,7598,1519,7571,1487,7568,1486e" filled="t" fillcolor="#373529" stroked="f">
              <v:path arrowok="t"/>
              <v:fill/>
            </v:shape>
            <v:shape style="position:absolute;left:3334;top:1451;width:5237;height:448" coordorigin="3334,1451" coordsize="5237,448" path="m7736,1460l7695,1460,7695,1890,7736,1890,7736,1681,8032,1681,8032,1647,7736,1647,7736,1460e" filled="t" fillcolor="#373529" stroked="f">
              <v:path arrowok="t"/>
              <v:fill/>
            </v:shape>
            <v:shape style="position:absolute;left:3334;top:1451;width:5237;height:448" coordorigin="3334,1451" coordsize="5237,448" path="m8032,1681l7991,1681,7991,1890,8032,1890,8032,1681e" filled="t" fillcolor="#373529" stroked="f">
              <v:path arrowok="t"/>
              <v:fill/>
            </v:shape>
            <v:shape style="position:absolute;left:3334;top:1451;width:5237;height:448" coordorigin="3334,1451" coordsize="5237,448" path="m8032,1460l7991,1460,7991,1647,8032,1647,8032,1460e" filled="t" fillcolor="#373529" stroked="f">
              <v:path arrowok="t"/>
              <v:fill/>
            </v:shape>
            <v:shape style="position:absolute;left:3334;top:1451;width:5237;height:448" coordorigin="3334,1451" coordsize="5237,448" path="m8163,1460l8122,1460,8122,1890,8163,1890,8163,1460e" filled="t" fillcolor="#373529" stroked="f">
              <v:path arrowok="t"/>
              <v:fill/>
            </v:shape>
            <v:shape style="position:absolute;left:3334;top:1451;width:5237;height:448" coordorigin="3334,1451" coordsize="5237,448" path="m8253,1460l8253,1890,8294,1890,8294,1706,8444,1706,8512,1691,8539,1671,8294,1671,8294,1495,8536,1495,8535,1493,8519,1480,8502,1470,8482,1464,8460,1460,8253,1460e" filled="t" fillcolor="#373529" stroked="f">
              <v:path arrowok="t"/>
              <v:fill/>
            </v:shape>
            <v:shape style="position:absolute;left:3334;top:1451;width:5237;height:448" coordorigin="3334,1451" coordsize="5237,448" path="m8536,1495l8435,1495,8460,1497,8482,1503,8500,1513,8515,1528,8525,1546,8530,1569,8528,1598,8497,1654,8435,1671,8294,1671,8539,1671,8545,1665,8557,1647,8565,1627,8570,1604,8569,1575,8565,1550,8558,1527,8547,1508,8536,1495e" filled="t" fillcolor="#373529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60.785004pt;margin-top:42.972015pt;width:74.881pt;height:21.962129pt;mso-position-horizontal-relative:page;mso-position-vertical-relative:page;z-index:-880" coordorigin="5216,859" coordsize="1498,439">
            <v:shape style="position:absolute;left:5216;top:859;width:1498;height:439" coordorigin="5216,859" coordsize="1498,439" path="m5328,859l5216,859,5216,1290,5328,1290,5328,859e" filled="t" fillcolor="#373529" stroked="f">
              <v:path arrowok="t"/>
              <v:fill/>
            </v:shape>
            <v:shape style="position:absolute;left:5216;top:859;width:1498;height:439" coordorigin="5216,859" coordsize="1498,439" path="m5606,850l5532,861,5473,890,5429,935,5401,993,5390,1060,5389,1075,5390,1099,5404,1165,5435,1222,5481,1265,5542,1292,5590,1299,5617,1298,5688,1281,5743,1247,5781,1202,5610,1202,5583,1200,5528,1166,5504,1106,5501,1075,5503,1051,5524,988,5574,950,5598,947,5778,947,5772,937,5730,891,5675,862,5630,852,5606,850e" filled="t" fillcolor="#373529" stroked="f">
              <v:path arrowok="t"/>
              <v:fill/>
            </v:shape>
            <v:shape style="position:absolute;left:5216;top:859;width:1498;height:439" coordorigin="5216,859" coordsize="1498,439" path="m5778,947l5598,947,5624,950,5645,957,5688,1003,5702,1070,5700,1094,5681,1159,5633,1198,5610,1202,5781,1202,5806,1139,5813,1094,5812,1068,5800,996,5783,955,5778,947e" filled="t" fillcolor="#373529" stroked="f">
              <v:path arrowok="t"/>
              <v:fill/>
            </v:shape>
            <v:shape style="position:absolute;left:5216;top:859;width:1498;height:439" coordorigin="5216,859" coordsize="1498,439" path="m5989,859l5874,859,5874,1290,5979,1290,5979,1022,6080,1022,5989,859e" filled="t" fillcolor="#373529" stroked="f">
              <v:path arrowok="t"/>
              <v:fill/>
            </v:shape>
            <v:shape style="position:absolute;left:5216;top:859;width:1498;height:439" coordorigin="5216,859" coordsize="1498,439" path="m6080,1022l5980,1022,6130,1290,6245,1290,6245,1125,6138,1125,6080,1022e" filled="t" fillcolor="#373529" stroked="f">
              <v:path arrowok="t"/>
              <v:fill/>
            </v:shape>
            <v:shape style="position:absolute;left:5216;top:859;width:1498;height:439" coordorigin="5216,859" coordsize="1498,439" path="m6245,859l6139,859,6139,1125,6245,1125,6245,859e" filled="t" fillcolor="#373529" stroked="f">
              <v:path arrowok="t"/>
              <v:fill/>
            </v:shape>
            <v:shape style="position:absolute;left:5216;top:859;width:1498;height:439" coordorigin="5216,859" coordsize="1498,439" path="m6552,859l6438,859,6277,1290,6393,1290,6420,1213,6684,1213,6653,1130,6446,1130,6495,979,6597,979,6552,859e" filled="t" fillcolor="#373529" stroked="f">
              <v:path arrowok="t"/>
              <v:fill/>
            </v:shape>
            <v:shape style="position:absolute;left:5216;top:859;width:1498;height:439" coordorigin="5216,859" coordsize="1498,439" path="m6684,1213l6570,1213,6596,1290,6713,1290,6684,1213e" filled="t" fillcolor="#373529" stroked="f">
              <v:path arrowok="t"/>
              <v:fill/>
            </v:shape>
            <v:shape style="position:absolute;left:5216;top:859;width:1498;height:439" coordorigin="5216,859" coordsize="1498,439" path="m6597,979l6496,979,6543,1130,6653,1130,6597,979e" filled="t" fillcolor="#373529" stroked="f">
              <v:path arrowok="t"/>
              <v:fill/>
            </v:shape>
          </v:group>
          <w10:wrap type="none"/>
        </w:pict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8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6.758112pt;height:12.6225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649.843979" w:type="dxa"/>
      </w:tblPr>
      <w:tblGrid/>
      <w:tr>
        <w:trPr>
          <w:trHeight w:val="677" w:hRule="exact"/>
        </w:trPr>
        <w:tc>
          <w:tcPr>
            <w:tcW w:w="7206" w:type="dxa"/>
            <w:tcBorders>
              <w:top w:val="single" w:sz="8" w:space="0" w:color="373529"/>
              <w:bottom w:val="single" w:sz="8" w:space="0" w:color="373529"/>
              <w:left w:val="single" w:sz="8" w:space="0" w:color="373529"/>
              <w:right w:val="single" w:sz="8" w:space="0" w:color="373529"/>
            </w:tcBorders>
          </w:tcPr>
          <w:p>
            <w:pPr>
              <w:spacing w:before="6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81" w:right="-2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Pr/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87"/>
              </w:rPr>
              <w:t>Pub</w:t>
            </w:r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3"/>
                <w:w w:val="87"/>
              </w:rPr>
              <w:t> </w:t>
            </w:r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100"/>
              </w:rPr>
              <w:t>Name:</w:t>
            </w:r>
            <w:r>
              <w:rPr>
                <w:rFonts w:ascii="Arial" w:hAnsi="Arial" w:cs="Arial" w:eastAsia="Arial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697" w:hRule="exact"/>
        </w:trPr>
        <w:tc>
          <w:tcPr>
            <w:tcW w:w="7206" w:type="dxa"/>
            <w:tcBorders>
              <w:top w:val="single" w:sz="8" w:space="0" w:color="373529"/>
              <w:bottom w:val="single" w:sz="8" w:space="0" w:color="373529"/>
              <w:left w:val="single" w:sz="8" w:space="0" w:color="373529"/>
              <w:right w:val="single" w:sz="8" w:space="0" w:color="373529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81" w:right="-2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Pr/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87"/>
              </w:rPr>
              <w:t>Surname</w:t>
            </w:r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3"/>
                <w:w w:val="87"/>
              </w:rPr>
              <w:t> </w:t>
            </w:r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-28"/>
                <w:w w:val="100"/>
              </w:rPr>
              <w:t> </w:t>
            </w:r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100"/>
              </w:rPr>
              <w:t>Applicant:</w:t>
            </w:r>
            <w:r>
              <w:rPr>
                <w:rFonts w:ascii="Arial" w:hAnsi="Arial" w:cs="Arial" w:eastAsia="Arial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697" w:hRule="exact"/>
        </w:trPr>
        <w:tc>
          <w:tcPr>
            <w:tcW w:w="7206" w:type="dxa"/>
            <w:tcBorders>
              <w:top w:val="single" w:sz="8" w:space="0" w:color="373529"/>
              <w:bottom w:val="single" w:sz="8" w:space="0" w:color="373529"/>
              <w:left w:val="single" w:sz="8" w:space="0" w:color="373529"/>
              <w:right w:val="single" w:sz="8" w:space="0" w:color="373529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81" w:right="-2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Pr/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87"/>
              </w:rPr>
              <w:t>Forename(s)</w:t>
            </w:r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3"/>
                <w:w w:val="87"/>
              </w:rPr>
              <w:t> </w:t>
            </w:r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-28"/>
                <w:w w:val="100"/>
              </w:rPr>
              <w:t> </w:t>
            </w:r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100"/>
              </w:rPr>
              <w:t>Applicant:</w:t>
            </w:r>
            <w:r>
              <w:rPr>
                <w:rFonts w:ascii="Arial" w:hAnsi="Arial" w:cs="Arial" w:eastAsia="Arial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1380" w:hRule="exact"/>
        </w:trPr>
        <w:tc>
          <w:tcPr>
            <w:tcW w:w="7206" w:type="dxa"/>
            <w:tcBorders>
              <w:top w:val="single" w:sz="8" w:space="0" w:color="373529"/>
              <w:bottom w:val="single" w:sz="8" w:space="0" w:color="373529"/>
              <w:left w:val="single" w:sz="8" w:space="0" w:color="373529"/>
              <w:right w:val="single" w:sz="8" w:space="0" w:color="373529"/>
            </w:tcBorders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81" w:right="-2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Pr/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100"/>
              </w:rPr>
              <w:t>Address:</w:t>
            </w:r>
            <w:r>
              <w:rPr>
                <w:rFonts w:ascii="Arial" w:hAnsi="Arial" w:cs="Arial" w:eastAsia="Arial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686" w:hRule="exact"/>
        </w:trPr>
        <w:tc>
          <w:tcPr>
            <w:tcW w:w="7206" w:type="dxa"/>
            <w:tcBorders>
              <w:top w:val="single" w:sz="8" w:space="0" w:color="373529"/>
              <w:bottom w:val="single" w:sz="8" w:space="0" w:color="373529"/>
              <w:left w:val="single" w:sz="8" w:space="0" w:color="373529"/>
              <w:right w:val="single" w:sz="8" w:space="0" w:color="373529"/>
            </w:tcBorders>
          </w:tcPr>
          <w:p>
            <w:pPr>
              <w:spacing w:before="1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81" w:right="-2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Pr/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84"/>
              </w:rPr>
              <w:t>Date</w:t>
            </w:r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5"/>
                <w:w w:val="84"/>
              </w:rPr>
              <w:t> </w:t>
            </w:r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-28"/>
                <w:w w:val="100"/>
              </w:rPr>
              <w:t> </w:t>
            </w:r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100"/>
              </w:rPr>
              <w:t>Submittion:</w:t>
            </w:r>
            <w:r>
              <w:rPr>
                <w:rFonts w:ascii="Arial" w:hAnsi="Arial" w:cs="Arial" w:eastAsia="Arial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696" w:hRule="exact"/>
        </w:trPr>
        <w:tc>
          <w:tcPr>
            <w:tcW w:w="7206" w:type="dxa"/>
            <w:tcBorders>
              <w:top w:val="single" w:sz="8" w:space="0" w:color="373529"/>
              <w:bottom w:val="single" w:sz="8" w:space="0" w:color="373529"/>
              <w:left w:val="single" w:sz="8" w:space="0" w:color="373529"/>
              <w:right w:val="single" w:sz="8" w:space="0" w:color="373529"/>
            </w:tcBorders>
          </w:tcPr>
          <w:p>
            <w:pPr>
              <w:spacing w:before="1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81" w:right="-2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Pr/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89"/>
              </w:rPr>
              <w:t>Applicant</w:t>
            </w:r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1"/>
                <w:w w:val="89"/>
              </w:rPr>
              <w:t> </w:t>
            </w:r>
            <w:r>
              <w:rPr>
                <w:rFonts w:ascii="Arial" w:hAnsi="Arial" w:cs="Arial" w:eastAsia="Arial"/>
                <w:sz w:val="32"/>
                <w:szCs w:val="32"/>
                <w:color w:val="373529"/>
                <w:spacing w:val="0"/>
                <w:w w:val="100"/>
              </w:rPr>
              <w:t>Signature:</w:t>
            </w:r>
            <w:r>
              <w:rPr>
                <w:rFonts w:ascii="Arial" w:hAnsi="Arial" w:cs="Arial" w:eastAsia="Arial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989" w:lineRule="exact"/>
        <w:ind w:left="1858" w:right="-20"/>
        <w:jc w:val="left"/>
        <w:rPr>
          <w:rFonts w:ascii="Arial" w:hAnsi="Arial" w:cs="Arial" w:eastAsia="Arial"/>
          <w:sz w:val="92"/>
          <w:szCs w:val="92"/>
        </w:rPr>
      </w:pPr>
      <w:rPr/>
      <w:r>
        <w:rPr/>
        <w:pict>
          <v:shape style="position:absolute;margin-left:109.873184pt;margin-top:-.978894pt;width:53.120518pt;height:45.527455pt;mso-position-horizontal-relative:page;mso-position-vertical-relative:paragraph;z-index:-882" type="#_x0000_t75">
            <v:imagedata r:id="rId8" o:title=""/>
          </v:shape>
        </w:pict>
      </w:r>
      <w:r>
        <w:rPr>
          <w:rFonts w:ascii="Arial" w:hAnsi="Arial" w:cs="Arial" w:eastAsia="Arial"/>
          <w:sz w:val="92"/>
          <w:szCs w:val="92"/>
          <w:color w:val="373529"/>
          <w:spacing w:val="0"/>
          <w:w w:val="83"/>
        </w:rPr>
        <w:t>BUSINESS</w:t>
      </w:r>
      <w:r>
        <w:rPr>
          <w:rFonts w:ascii="Arial" w:hAnsi="Arial" w:cs="Arial" w:eastAsia="Arial"/>
          <w:sz w:val="92"/>
          <w:szCs w:val="92"/>
          <w:color w:val="373529"/>
          <w:spacing w:val="17"/>
          <w:w w:val="83"/>
        </w:rPr>
        <w:t> </w:t>
      </w:r>
      <w:r>
        <w:rPr>
          <w:rFonts w:ascii="Arial" w:hAnsi="Arial" w:cs="Arial" w:eastAsia="Arial"/>
          <w:sz w:val="92"/>
          <w:szCs w:val="92"/>
          <w:color w:val="373529"/>
          <w:spacing w:val="0"/>
          <w:w w:val="100"/>
        </w:rPr>
        <w:t>PLAN</w:t>
      </w:r>
      <w:r>
        <w:rPr>
          <w:rFonts w:ascii="Arial" w:hAnsi="Arial" w:cs="Arial" w:eastAsia="Arial"/>
          <w:sz w:val="92"/>
          <w:szCs w:val="9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80" w:right="1680"/>
        </w:sectPr>
      </w:pPr>
      <w:rPr/>
    </w:p>
    <w:p>
      <w:pPr>
        <w:spacing w:before="69" w:after="0" w:line="250" w:lineRule="auto"/>
        <w:ind w:left="575" w:right="395"/>
        <w:jc w:val="center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29.065001pt;margin-top:165.382019pt;width:537.146pt;height:647.661pt;mso-position-horizontal-relative:page;mso-position-vertical-relative:page;z-index:-879" coordorigin="581,3308" coordsize="10743,12953">
            <v:shape style="position:absolute;left:581;top:3308;width:10743;height:12953" coordorigin="581,3308" coordsize="10743,12953" path="m581,16261l11324,16261,11324,3308,581,3308,581,16261xe" filled="f" stroked="t" strokeweight="1pt" strokecolor="#373529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PLEASE</w:t>
      </w:r>
      <w:r>
        <w:rPr>
          <w:rFonts w:ascii="Arial" w:hAnsi="Arial" w:cs="Arial" w:eastAsia="Arial"/>
          <w:sz w:val="24"/>
          <w:szCs w:val="24"/>
          <w:color w:val="6B6C6F"/>
          <w:spacing w:val="16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COMPLETE</w:t>
      </w:r>
      <w:r>
        <w:rPr>
          <w:rFonts w:ascii="Arial" w:hAnsi="Arial" w:cs="Arial" w:eastAsia="Arial"/>
          <w:sz w:val="24"/>
          <w:szCs w:val="24"/>
          <w:color w:val="6B6C6F"/>
          <w:spacing w:val="20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ALL</w:t>
      </w:r>
      <w:r>
        <w:rPr>
          <w:rFonts w:ascii="Arial" w:hAnsi="Arial" w:cs="Arial" w:eastAsia="Arial"/>
          <w:sz w:val="24"/>
          <w:szCs w:val="24"/>
          <w:color w:val="6B6C6F"/>
          <w:spacing w:val="36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OF</w:t>
      </w:r>
      <w:r>
        <w:rPr>
          <w:rFonts w:ascii="Arial" w:hAnsi="Arial" w:cs="Arial" w:eastAsia="Arial"/>
          <w:sz w:val="24"/>
          <w:szCs w:val="24"/>
          <w:color w:val="6B6C6F"/>
          <w:spacing w:val="-10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THE</w:t>
      </w:r>
      <w:r>
        <w:rPr>
          <w:rFonts w:ascii="Arial" w:hAnsi="Arial" w:cs="Arial" w:eastAsia="Arial"/>
          <w:sz w:val="24"/>
          <w:szCs w:val="24"/>
          <w:color w:val="6B6C6F"/>
          <w:spacing w:val="6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SECTIONS</w:t>
      </w:r>
      <w:r>
        <w:rPr>
          <w:rFonts w:ascii="Arial" w:hAnsi="Arial" w:cs="Arial" w:eastAsia="Arial"/>
          <w:sz w:val="24"/>
          <w:szCs w:val="24"/>
          <w:color w:val="6B6C6F"/>
          <w:spacing w:val="19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BELOW</w:t>
      </w:r>
      <w:r>
        <w:rPr>
          <w:rFonts w:ascii="Arial" w:hAnsi="Arial" w:cs="Arial" w:eastAsia="Arial"/>
          <w:sz w:val="24"/>
          <w:szCs w:val="24"/>
          <w:color w:val="6B6C6F"/>
          <w:spacing w:val="32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IN</w:t>
      </w:r>
      <w:r>
        <w:rPr>
          <w:rFonts w:ascii="Arial" w:hAnsi="Arial" w:cs="Arial" w:eastAsia="Arial"/>
          <w:sz w:val="24"/>
          <w:szCs w:val="24"/>
          <w:color w:val="6B6C6F"/>
          <w:spacing w:val="26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AS</w:t>
      </w:r>
      <w:r>
        <w:rPr>
          <w:rFonts w:ascii="Arial" w:hAnsi="Arial" w:cs="Arial" w:eastAsia="Arial"/>
          <w:sz w:val="24"/>
          <w:szCs w:val="24"/>
          <w:color w:val="6B6C6F"/>
          <w:spacing w:val="16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MUCH</w:t>
      </w:r>
      <w:r>
        <w:rPr>
          <w:rFonts w:ascii="Arial" w:hAnsi="Arial" w:cs="Arial" w:eastAsia="Arial"/>
          <w:sz w:val="24"/>
          <w:szCs w:val="24"/>
          <w:color w:val="6B6C6F"/>
          <w:spacing w:val="42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DETAIL</w:t>
      </w:r>
      <w:r>
        <w:rPr>
          <w:rFonts w:ascii="Arial" w:hAnsi="Arial" w:cs="Arial" w:eastAsia="Arial"/>
          <w:sz w:val="24"/>
          <w:szCs w:val="24"/>
          <w:color w:val="6B6C6F"/>
          <w:spacing w:val="40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AS</w:t>
      </w:r>
      <w:r>
        <w:rPr>
          <w:rFonts w:ascii="Arial" w:hAnsi="Arial" w:cs="Arial" w:eastAsia="Arial"/>
          <w:sz w:val="24"/>
          <w:szCs w:val="24"/>
          <w:color w:val="6B6C6F"/>
          <w:spacing w:val="16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POSSIBLE.</w:t>
      </w:r>
      <w:r>
        <w:rPr>
          <w:rFonts w:ascii="Arial" w:hAnsi="Arial" w:cs="Arial" w:eastAsia="Arial"/>
          <w:sz w:val="24"/>
          <w:szCs w:val="24"/>
          <w:color w:val="6B6C6F"/>
          <w:spacing w:val="40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5"/>
        </w:rPr>
        <w:t>THIS</w:t>
      </w:r>
      <w:r>
        <w:rPr>
          <w:rFonts w:ascii="Arial" w:hAnsi="Arial" w:cs="Arial" w:eastAsia="Arial"/>
          <w:sz w:val="24"/>
          <w:szCs w:val="24"/>
          <w:color w:val="6B6C6F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DOCUMENT</w:t>
      </w:r>
      <w:r>
        <w:rPr>
          <w:rFonts w:ascii="Arial" w:hAnsi="Arial" w:cs="Arial" w:eastAsia="Arial"/>
          <w:sz w:val="24"/>
          <w:szCs w:val="24"/>
          <w:color w:val="6B6C6F"/>
          <w:spacing w:val="34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SHOULD</w:t>
      </w:r>
      <w:r>
        <w:rPr>
          <w:rFonts w:ascii="Arial" w:hAnsi="Arial" w:cs="Arial" w:eastAsia="Arial"/>
          <w:sz w:val="24"/>
          <w:szCs w:val="24"/>
          <w:color w:val="6B6C6F"/>
          <w:spacing w:val="36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BE</w:t>
      </w:r>
      <w:r>
        <w:rPr>
          <w:rFonts w:ascii="Arial" w:hAnsi="Arial" w:cs="Arial" w:eastAsia="Arial"/>
          <w:sz w:val="24"/>
          <w:szCs w:val="24"/>
          <w:color w:val="6B6C6F"/>
          <w:spacing w:val="3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A</w:t>
      </w:r>
      <w:r>
        <w:rPr>
          <w:rFonts w:ascii="Arial" w:hAnsi="Arial" w:cs="Arial" w:eastAsia="Arial"/>
          <w:sz w:val="24"/>
          <w:szCs w:val="24"/>
          <w:color w:val="6B6C6F"/>
          <w:spacing w:val="11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LIVING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AND</w:t>
      </w:r>
      <w:r>
        <w:rPr>
          <w:rFonts w:ascii="Arial" w:hAnsi="Arial" w:cs="Arial" w:eastAsia="Arial"/>
          <w:sz w:val="24"/>
          <w:szCs w:val="24"/>
          <w:color w:val="6B6C6F"/>
          <w:spacing w:val="27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BREATHING</w:t>
      </w:r>
      <w:r>
        <w:rPr>
          <w:rFonts w:ascii="Arial" w:hAnsi="Arial" w:cs="Arial" w:eastAsia="Arial"/>
          <w:sz w:val="24"/>
          <w:szCs w:val="24"/>
          <w:color w:val="6B6C6F"/>
          <w:spacing w:val="34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PLAN</w:t>
      </w:r>
      <w:r>
        <w:rPr>
          <w:rFonts w:ascii="Arial" w:hAnsi="Arial" w:cs="Arial" w:eastAsia="Arial"/>
          <w:sz w:val="24"/>
          <w:szCs w:val="24"/>
          <w:color w:val="6B6C6F"/>
          <w:spacing w:val="38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FOR</w:t>
      </w:r>
      <w:r>
        <w:rPr>
          <w:rFonts w:ascii="Arial" w:hAnsi="Arial" w:cs="Arial" w:eastAsia="Arial"/>
          <w:sz w:val="24"/>
          <w:szCs w:val="24"/>
          <w:color w:val="6B6C6F"/>
          <w:spacing w:val="-4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THE</w:t>
      </w:r>
      <w:r>
        <w:rPr>
          <w:rFonts w:ascii="Arial" w:hAnsi="Arial" w:cs="Arial" w:eastAsia="Arial"/>
          <w:sz w:val="24"/>
          <w:szCs w:val="24"/>
          <w:color w:val="6B6C6F"/>
          <w:spacing w:val="6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BUSINESS</w:t>
      </w:r>
      <w:r>
        <w:rPr>
          <w:rFonts w:ascii="Arial" w:hAnsi="Arial" w:cs="Arial" w:eastAsia="Arial"/>
          <w:sz w:val="24"/>
          <w:szCs w:val="24"/>
          <w:color w:val="6B6C6F"/>
          <w:spacing w:val="43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0"/>
        </w:rPr>
        <w:t>ONCE</w:t>
      </w:r>
      <w:r>
        <w:rPr>
          <w:rFonts w:ascii="Arial" w:hAnsi="Arial" w:cs="Arial" w:eastAsia="Arial"/>
          <w:sz w:val="24"/>
          <w:szCs w:val="24"/>
          <w:color w:val="6B6C6F"/>
          <w:spacing w:val="-8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1"/>
        </w:rPr>
        <w:t>YOU</w:t>
      </w:r>
      <w:r>
        <w:rPr>
          <w:rFonts w:ascii="Arial" w:hAnsi="Arial" w:cs="Arial" w:eastAsia="Arial"/>
          <w:sz w:val="24"/>
          <w:szCs w:val="24"/>
          <w:color w:val="6B6C6F"/>
          <w:spacing w:val="6"/>
          <w:w w:val="81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1"/>
        </w:rPr>
        <w:t>ARE</w:t>
      </w:r>
      <w:r>
        <w:rPr>
          <w:rFonts w:ascii="Arial" w:hAnsi="Arial" w:cs="Arial" w:eastAsia="Arial"/>
          <w:sz w:val="24"/>
          <w:szCs w:val="24"/>
          <w:color w:val="6B6C6F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1"/>
        </w:rPr>
        <w:t>IN</w:t>
      </w:r>
      <w:r>
        <w:rPr>
          <w:rFonts w:ascii="Arial" w:hAnsi="Arial" w:cs="Arial" w:eastAsia="Arial"/>
          <w:sz w:val="24"/>
          <w:szCs w:val="24"/>
          <w:color w:val="6B6C6F"/>
          <w:spacing w:val="22"/>
          <w:w w:val="81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1"/>
        </w:rPr>
        <w:t>IT,</w:t>
      </w:r>
      <w:r>
        <w:rPr>
          <w:rFonts w:ascii="Arial" w:hAnsi="Arial" w:cs="Arial" w:eastAsia="Arial"/>
          <w:sz w:val="24"/>
          <w:szCs w:val="24"/>
          <w:color w:val="6B6C6F"/>
          <w:spacing w:val="25"/>
          <w:w w:val="81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1"/>
        </w:rPr>
        <w:t>SO</w:t>
      </w:r>
      <w:r>
        <w:rPr>
          <w:rFonts w:ascii="Arial" w:hAnsi="Arial" w:cs="Arial" w:eastAsia="Arial"/>
          <w:sz w:val="24"/>
          <w:szCs w:val="24"/>
          <w:color w:val="6B6C6F"/>
          <w:spacing w:val="2"/>
          <w:w w:val="81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1"/>
        </w:rPr>
        <w:t>PLEASE</w:t>
      </w:r>
      <w:r>
        <w:rPr>
          <w:rFonts w:ascii="Arial" w:hAnsi="Arial" w:cs="Arial" w:eastAsia="Arial"/>
          <w:sz w:val="24"/>
          <w:szCs w:val="24"/>
          <w:color w:val="6B6C6F"/>
          <w:spacing w:val="6"/>
          <w:w w:val="81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1"/>
        </w:rPr>
        <w:t>KEEP</w:t>
      </w:r>
      <w:r>
        <w:rPr>
          <w:rFonts w:ascii="Arial" w:hAnsi="Arial" w:cs="Arial" w:eastAsia="Arial"/>
          <w:sz w:val="24"/>
          <w:szCs w:val="24"/>
          <w:color w:val="6B6C6F"/>
          <w:spacing w:val="-7"/>
          <w:w w:val="81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1"/>
        </w:rPr>
        <w:t>A</w:t>
      </w:r>
      <w:r>
        <w:rPr>
          <w:rFonts w:ascii="Arial" w:hAnsi="Arial" w:cs="Arial" w:eastAsia="Arial"/>
          <w:sz w:val="24"/>
          <w:szCs w:val="24"/>
          <w:color w:val="6B6C6F"/>
          <w:spacing w:val="9"/>
          <w:w w:val="81"/>
        </w:rPr>
        <w:t> </w:t>
      </w:r>
      <w:r>
        <w:rPr>
          <w:rFonts w:ascii="Arial" w:hAnsi="Arial" w:cs="Arial" w:eastAsia="Arial"/>
          <w:sz w:val="24"/>
          <w:szCs w:val="24"/>
          <w:color w:val="6B6C6F"/>
          <w:spacing w:val="0"/>
          <w:w w:val="81"/>
        </w:rPr>
        <w:t>COPY.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42" w:right="2062"/>
        <w:jc w:val="center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42"/>
          <w:szCs w:val="42"/>
          <w:color w:val="5A5B5D"/>
          <w:spacing w:val="0"/>
          <w:w w:val="82"/>
          <w:b/>
          <w:bCs/>
        </w:rPr>
        <w:t>WHAT</w:t>
      </w:r>
      <w:r>
        <w:rPr>
          <w:rFonts w:ascii="Arial" w:hAnsi="Arial" w:cs="Arial" w:eastAsia="Arial"/>
          <w:sz w:val="42"/>
          <w:szCs w:val="42"/>
          <w:color w:val="5A5B5D"/>
          <w:spacing w:val="22"/>
          <w:w w:val="82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82"/>
          <w:b/>
          <w:bCs/>
        </w:rPr>
        <w:t>IS</w:t>
      </w:r>
      <w:r>
        <w:rPr>
          <w:rFonts w:ascii="Arial" w:hAnsi="Arial" w:cs="Arial" w:eastAsia="Arial"/>
          <w:sz w:val="42"/>
          <w:szCs w:val="42"/>
          <w:color w:val="5A5B5D"/>
          <w:spacing w:val="33"/>
          <w:w w:val="82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82"/>
          <w:b/>
          <w:bCs/>
        </w:rPr>
        <w:t>THE</w:t>
      </w:r>
      <w:r>
        <w:rPr>
          <w:rFonts w:ascii="Arial" w:hAnsi="Arial" w:cs="Arial" w:eastAsia="Arial"/>
          <w:sz w:val="42"/>
          <w:szCs w:val="42"/>
          <w:color w:val="5A5B5D"/>
          <w:spacing w:val="-8"/>
          <w:w w:val="82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82"/>
          <w:b/>
          <w:bCs/>
        </w:rPr>
        <w:t>OUTLET</w:t>
      </w:r>
      <w:r>
        <w:rPr>
          <w:rFonts w:ascii="Arial" w:hAnsi="Arial" w:cs="Arial" w:eastAsia="Arial"/>
          <w:sz w:val="42"/>
          <w:szCs w:val="42"/>
          <w:color w:val="5A5B5D"/>
          <w:spacing w:val="-25"/>
          <w:w w:val="82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82"/>
          <w:b/>
          <w:bCs/>
        </w:rPr>
        <w:t>LIKE</w:t>
      </w:r>
      <w:r>
        <w:rPr>
          <w:rFonts w:ascii="Arial" w:hAnsi="Arial" w:cs="Arial" w:eastAsia="Arial"/>
          <w:sz w:val="42"/>
          <w:szCs w:val="42"/>
          <w:color w:val="5A5B5D"/>
          <w:spacing w:val="-10"/>
          <w:w w:val="82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83"/>
          <w:b/>
          <w:bCs/>
        </w:rPr>
        <w:t>NOW?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</w:rPr>
      </w:r>
    </w:p>
    <w:p>
      <w:pPr>
        <w:spacing w:before="83" w:after="0" w:line="250" w:lineRule="auto"/>
        <w:ind w:left="382" w:right="202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this</w:t>
      </w:r>
      <w:r>
        <w:rPr>
          <w:rFonts w:ascii="Arial" w:hAnsi="Arial" w:cs="Arial" w:eastAsia="Arial"/>
          <w:sz w:val="20"/>
          <w:szCs w:val="20"/>
          <w:color w:val="6B6C6F"/>
          <w:spacing w:val="9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section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you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should</w:t>
      </w:r>
      <w:r>
        <w:rPr>
          <w:rFonts w:ascii="Arial" w:hAnsi="Arial" w:cs="Arial" w:eastAsia="Arial"/>
          <w:sz w:val="20"/>
          <w:szCs w:val="20"/>
          <w:color w:val="6B6C6F"/>
          <w:spacing w:val="6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use</w:t>
      </w:r>
      <w:r>
        <w:rPr>
          <w:rFonts w:ascii="Arial" w:hAnsi="Arial" w:cs="Arial" w:eastAsia="Arial"/>
          <w:sz w:val="20"/>
          <w:szCs w:val="20"/>
          <w:color w:val="6B6C6F"/>
          <w:spacing w:val="-1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your</w:t>
      </w:r>
      <w:r>
        <w:rPr>
          <w:rFonts w:ascii="Arial" w:hAnsi="Arial" w:cs="Arial" w:eastAsia="Arial"/>
          <w:sz w:val="20"/>
          <w:szCs w:val="20"/>
          <w:color w:val="6B6C6F"/>
          <w:spacing w:val="8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current</w:t>
      </w:r>
      <w:r>
        <w:rPr>
          <w:rFonts w:ascii="Arial" w:hAnsi="Arial" w:cs="Arial" w:eastAsia="Arial"/>
          <w:sz w:val="20"/>
          <w:szCs w:val="20"/>
          <w:color w:val="6B6C6F"/>
          <w:spacing w:val="13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knowledge</w:t>
      </w:r>
      <w:r>
        <w:rPr>
          <w:rFonts w:ascii="Arial" w:hAnsi="Arial" w:cs="Arial" w:eastAsia="Arial"/>
          <w:sz w:val="20"/>
          <w:szCs w:val="20"/>
          <w:color w:val="6B6C6F"/>
          <w:spacing w:val="-9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what</w:t>
      </w:r>
      <w:r>
        <w:rPr>
          <w:rFonts w:ascii="Arial" w:hAnsi="Arial" w:cs="Arial" w:eastAsia="Arial"/>
          <w:sz w:val="20"/>
          <w:szCs w:val="20"/>
          <w:color w:val="6B6C6F"/>
          <w:spacing w:val="10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outlet</w:t>
      </w:r>
      <w:r>
        <w:rPr>
          <w:rFonts w:ascii="Arial" w:hAnsi="Arial" w:cs="Arial" w:eastAsia="Arial"/>
          <w:sz w:val="20"/>
          <w:szCs w:val="20"/>
          <w:color w:val="6B6C6F"/>
          <w:spacing w:val="16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and</w:t>
      </w:r>
      <w:r>
        <w:rPr>
          <w:rFonts w:ascii="Arial" w:hAnsi="Arial" w:cs="Arial" w:eastAsia="Arial"/>
          <w:sz w:val="20"/>
          <w:szCs w:val="20"/>
          <w:color w:val="6B6C6F"/>
          <w:spacing w:val="-2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area</w:t>
      </w:r>
      <w:r>
        <w:rPr>
          <w:rFonts w:ascii="Arial" w:hAnsi="Arial" w:cs="Arial" w:eastAsia="Arial"/>
          <w:sz w:val="20"/>
          <w:szCs w:val="20"/>
          <w:color w:val="6B6C6F"/>
          <w:spacing w:val="-1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like</w:t>
      </w:r>
      <w:r>
        <w:rPr>
          <w:rFonts w:ascii="Arial" w:hAnsi="Arial" w:cs="Arial" w:eastAsia="Arial"/>
          <w:sz w:val="20"/>
          <w:szCs w:val="20"/>
          <w:color w:val="6B6C6F"/>
          <w:spacing w:val="4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at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moment.</w:t>
      </w:r>
      <w:r>
        <w:rPr>
          <w:rFonts w:ascii="Arial" w:hAnsi="Arial" w:cs="Arial" w:eastAsia="Arial"/>
          <w:sz w:val="20"/>
          <w:szCs w:val="20"/>
          <w:color w:val="6B6C6F"/>
          <w:spacing w:val="2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color w:val="6B6C6F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90"/>
        </w:rPr>
        <w:t>you</w:t>
      </w:r>
      <w:r>
        <w:rPr>
          <w:rFonts w:ascii="Arial" w:hAnsi="Arial" w:cs="Arial" w:eastAsia="Arial"/>
          <w:sz w:val="20"/>
          <w:szCs w:val="20"/>
          <w:color w:val="6B6C6F"/>
          <w:spacing w:val="-4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90"/>
        </w:rPr>
        <w:t>don’t</w:t>
      </w:r>
      <w:r>
        <w:rPr>
          <w:rFonts w:ascii="Arial" w:hAnsi="Arial" w:cs="Arial" w:eastAsia="Arial"/>
          <w:sz w:val="20"/>
          <w:szCs w:val="20"/>
          <w:color w:val="6B6C6F"/>
          <w:spacing w:val="8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90"/>
        </w:rPr>
        <w:t>know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then</w:t>
      </w:r>
      <w:r>
        <w:rPr>
          <w:rFonts w:ascii="Arial" w:hAnsi="Arial" w:cs="Arial" w:eastAsia="Arial"/>
          <w:sz w:val="20"/>
          <w:szCs w:val="20"/>
          <w:color w:val="6B6C6F"/>
          <w:spacing w:val="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do</w:t>
      </w:r>
      <w:r>
        <w:rPr>
          <w:rFonts w:ascii="Arial" w:hAnsi="Arial" w:cs="Arial" w:eastAsia="Arial"/>
          <w:sz w:val="20"/>
          <w:szCs w:val="20"/>
          <w:color w:val="6B6C6F"/>
          <w:spacing w:val="6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research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as</w:t>
      </w:r>
      <w:r>
        <w:rPr>
          <w:rFonts w:ascii="Arial" w:hAnsi="Arial" w:cs="Arial" w:eastAsia="Arial"/>
          <w:sz w:val="20"/>
          <w:szCs w:val="20"/>
          <w:color w:val="6B6C6F"/>
          <w:spacing w:val="-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this</w:t>
      </w:r>
      <w:r>
        <w:rPr>
          <w:rFonts w:ascii="Arial" w:hAnsi="Arial" w:cs="Arial" w:eastAsia="Arial"/>
          <w:sz w:val="20"/>
          <w:szCs w:val="20"/>
          <w:color w:val="6B6C6F"/>
          <w:spacing w:val="17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6B6C6F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be</w:t>
      </w:r>
      <w:r>
        <w:rPr>
          <w:rFonts w:ascii="Arial" w:hAnsi="Arial" w:cs="Arial" w:eastAsia="Arial"/>
          <w:sz w:val="20"/>
          <w:szCs w:val="20"/>
          <w:color w:val="6B6C6F"/>
          <w:spacing w:val="-8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invaluable</w:t>
      </w:r>
      <w:r>
        <w:rPr>
          <w:rFonts w:ascii="Arial" w:hAnsi="Arial" w:cs="Arial" w:eastAsia="Arial"/>
          <w:sz w:val="20"/>
          <w:szCs w:val="20"/>
          <w:color w:val="6B6C6F"/>
          <w:spacing w:val="-8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information</w:t>
      </w:r>
      <w:r>
        <w:rPr>
          <w:rFonts w:ascii="Arial" w:hAnsi="Arial" w:cs="Arial" w:eastAsia="Arial"/>
          <w:sz w:val="20"/>
          <w:szCs w:val="20"/>
          <w:color w:val="6B6C6F"/>
          <w:spacing w:val="4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required</w:t>
      </w:r>
      <w:r>
        <w:rPr>
          <w:rFonts w:ascii="Arial" w:hAnsi="Arial" w:cs="Arial" w:eastAsia="Arial"/>
          <w:sz w:val="20"/>
          <w:szCs w:val="20"/>
          <w:color w:val="6B6C6F"/>
          <w:spacing w:val="8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help</w:t>
      </w:r>
      <w:r>
        <w:rPr>
          <w:rFonts w:ascii="Arial" w:hAnsi="Arial" w:cs="Arial" w:eastAsia="Arial"/>
          <w:sz w:val="20"/>
          <w:szCs w:val="20"/>
          <w:color w:val="6B6C6F"/>
          <w:spacing w:val="-4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make</w:t>
      </w:r>
      <w:r>
        <w:rPr>
          <w:rFonts w:ascii="Arial" w:hAnsi="Arial" w:cs="Arial" w:eastAsia="Arial"/>
          <w:sz w:val="20"/>
          <w:szCs w:val="20"/>
          <w:color w:val="6B6C6F"/>
          <w:spacing w:val="-15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your</w:t>
      </w:r>
      <w:r>
        <w:rPr>
          <w:rFonts w:ascii="Arial" w:hAnsi="Arial" w:cs="Arial" w:eastAsia="Arial"/>
          <w:sz w:val="20"/>
          <w:szCs w:val="20"/>
          <w:color w:val="6B6C6F"/>
          <w:spacing w:val="8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business</w:t>
      </w:r>
      <w:r>
        <w:rPr>
          <w:rFonts w:ascii="Arial" w:hAnsi="Arial" w:cs="Arial" w:eastAsia="Arial"/>
          <w:sz w:val="20"/>
          <w:szCs w:val="20"/>
          <w:color w:val="6B6C6F"/>
          <w:spacing w:val="-8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successful.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auto"/>
        <w:ind w:left="105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5A5B5D"/>
          <w:spacing w:val="0"/>
          <w:w w:val="100"/>
        </w:rPr>
        <w:t>Area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3" w:after="0" w:line="250" w:lineRule="auto"/>
        <w:ind w:left="105" w:right="5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What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6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5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6"/>
        </w:rPr>
        <w:t>area</w:t>
      </w:r>
      <w:r>
        <w:rPr>
          <w:rFonts w:ascii="Arial" w:hAnsi="Arial" w:cs="Arial" w:eastAsia="Arial"/>
          <w:sz w:val="20"/>
          <w:szCs w:val="20"/>
          <w:color w:val="6B6C6F"/>
          <w:spacing w:val="-10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6"/>
        </w:rPr>
        <w:t>like</w:t>
      </w:r>
      <w:r>
        <w:rPr>
          <w:rFonts w:ascii="Arial" w:hAnsi="Arial" w:cs="Arial" w:eastAsia="Arial"/>
          <w:sz w:val="20"/>
          <w:szCs w:val="20"/>
          <w:color w:val="6B6C6F"/>
          <w:spacing w:val="8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which</w:t>
      </w:r>
      <w:r>
        <w:rPr>
          <w:rFonts w:ascii="Arial" w:hAnsi="Arial" w:cs="Arial" w:eastAsia="Arial"/>
          <w:sz w:val="20"/>
          <w:szCs w:val="20"/>
          <w:color w:val="6B6C6F"/>
          <w:spacing w:val="1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-5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pub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sits?</w:t>
      </w:r>
      <w:r>
        <w:rPr>
          <w:rFonts w:ascii="Arial" w:hAnsi="Arial" w:cs="Arial" w:eastAsia="Arial"/>
          <w:sz w:val="20"/>
          <w:szCs w:val="20"/>
          <w:color w:val="6B6C6F"/>
          <w:spacing w:val="8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color w:val="6B6C6F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rural,</w:t>
      </w:r>
      <w:r>
        <w:rPr>
          <w:rFonts w:ascii="Arial" w:hAnsi="Arial" w:cs="Arial" w:eastAsia="Arial"/>
          <w:sz w:val="20"/>
          <w:szCs w:val="20"/>
          <w:color w:val="6B6C6F"/>
          <w:spacing w:val="9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city</w:t>
      </w:r>
      <w:r>
        <w:rPr>
          <w:rFonts w:ascii="Arial" w:hAnsi="Arial" w:cs="Arial" w:eastAsia="Arial"/>
          <w:sz w:val="20"/>
          <w:szCs w:val="20"/>
          <w:color w:val="6B6C6F"/>
          <w:spacing w:val="9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centre?</w:t>
      </w:r>
      <w:r>
        <w:rPr>
          <w:rFonts w:ascii="Arial" w:hAnsi="Arial" w:cs="Arial" w:eastAsia="Arial"/>
          <w:sz w:val="20"/>
          <w:szCs w:val="20"/>
          <w:color w:val="6B6C6F"/>
          <w:spacing w:val="-7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What</w:t>
      </w:r>
      <w:r>
        <w:rPr>
          <w:rFonts w:ascii="Arial" w:hAnsi="Arial" w:cs="Arial" w:eastAsia="Arial"/>
          <w:sz w:val="20"/>
          <w:szCs w:val="20"/>
          <w:color w:val="6B6C6F"/>
          <w:spacing w:val="-5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surrounding</w:t>
      </w:r>
      <w:r>
        <w:rPr>
          <w:rFonts w:ascii="Arial" w:hAnsi="Arial" w:cs="Arial" w:eastAsia="Arial"/>
          <w:sz w:val="20"/>
          <w:szCs w:val="20"/>
          <w:color w:val="6B6C6F"/>
          <w:spacing w:val="43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area</w:t>
      </w:r>
      <w:r>
        <w:rPr>
          <w:rFonts w:ascii="Arial" w:hAnsi="Arial" w:cs="Arial" w:eastAsia="Arial"/>
          <w:sz w:val="20"/>
          <w:szCs w:val="20"/>
          <w:color w:val="6B6C6F"/>
          <w:spacing w:val="-1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made</w:t>
      </w:r>
      <w:r>
        <w:rPr>
          <w:rFonts w:ascii="Arial" w:hAnsi="Arial" w:cs="Arial" w:eastAsia="Arial"/>
          <w:sz w:val="20"/>
          <w:szCs w:val="20"/>
          <w:color w:val="6B6C6F"/>
          <w:spacing w:val="-4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up</w:t>
      </w:r>
      <w:r>
        <w:rPr>
          <w:rFonts w:ascii="Arial" w:hAnsi="Arial" w:cs="Arial" w:eastAsia="Arial"/>
          <w:sz w:val="20"/>
          <w:szCs w:val="20"/>
          <w:color w:val="6B6C6F"/>
          <w:spacing w:val="6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color w:val="6B6C6F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houses/business?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Is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area</w:t>
      </w:r>
      <w:r>
        <w:rPr>
          <w:rFonts w:ascii="Arial" w:hAnsi="Arial" w:cs="Arial" w:eastAsia="Arial"/>
          <w:sz w:val="20"/>
          <w:szCs w:val="20"/>
          <w:color w:val="6B6C6F"/>
          <w:spacing w:val="-1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affluent</w:t>
      </w:r>
      <w:r>
        <w:rPr>
          <w:rFonts w:ascii="Arial" w:hAnsi="Arial" w:cs="Arial" w:eastAsia="Arial"/>
          <w:sz w:val="20"/>
          <w:szCs w:val="20"/>
          <w:color w:val="6B6C6F"/>
          <w:spacing w:val="14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and</w:t>
      </w:r>
      <w:r>
        <w:rPr>
          <w:rFonts w:ascii="Arial" w:hAnsi="Arial" w:cs="Arial" w:eastAsia="Arial"/>
          <w:sz w:val="20"/>
          <w:szCs w:val="20"/>
          <w:color w:val="6B6C6F"/>
          <w:spacing w:val="-2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how</w:t>
      </w:r>
      <w:r>
        <w:rPr>
          <w:rFonts w:ascii="Arial" w:hAnsi="Arial" w:cs="Arial" w:eastAsia="Arial"/>
          <w:sz w:val="20"/>
          <w:szCs w:val="20"/>
          <w:color w:val="6B6C6F"/>
          <w:spacing w:val="12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would</w:t>
      </w:r>
      <w:r>
        <w:rPr>
          <w:rFonts w:ascii="Arial" w:hAnsi="Arial" w:cs="Arial" w:eastAsia="Arial"/>
          <w:sz w:val="20"/>
          <w:szCs w:val="20"/>
          <w:color w:val="6B6C6F"/>
          <w:spacing w:val="22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other</w:t>
      </w:r>
      <w:r>
        <w:rPr>
          <w:rFonts w:ascii="Arial" w:hAnsi="Arial" w:cs="Arial" w:eastAsia="Arial"/>
          <w:sz w:val="20"/>
          <w:szCs w:val="20"/>
          <w:color w:val="6B6C6F"/>
          <w:spacing w:val="1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people</w:t>
      </w:r>
      <w:r>
        <w:rPr>
          <w:rFonts w:ascii="Arial" w:hAnsi="Arial" w:cs="Arial" w:eastAsia="Arial"/>
          <w:sz w:val="20"/>
          <w:szCs w:val="20"/>
          <w:color w:val="6B6C6F"/>
          <w:spacing w:val="-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describe</w:t>
      </w:r>
      <w:r>
        <w:rPr>
          <w:rFonts w:ascii="Arial" w:hAnsi="Arial" w:cs="Arial" w:eastAsia="Arial"/>
          <w:sz w:val="20"/>
          <w:szCs w:val="20"/>
          <w:color w:val="6B6C6F"/>
          <w:spacing w:val="9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it?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620" w:bottom="280" w:left="760" w:right="920"/>
        </w:sectPr>
      </w:pPr>
      <w:rPr/>
    </w:p>
    <w:p>
      <w:pPr>
        <w:spacing w:before="52" w:after="0" w:line="240" w:lineRule="auto"/>
        <w:ind w:left="117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pict>
          <v:group style="position:absolute;margin-left:28.628pt;margin-top:28.847015pt;width:538.301pt;height:383.594pt;mso-position-horizontal-relative:page;mso-position-vertical-relative:page;z-index:-878" coordorigin="573,577" coordsize="10766,7672">
            <v:shape style="position:absolute;left:573;top:577;width:10766;height:7672" coordorigin="573,577" coordsize="10766,7672" path="m573,8249l11339,8249,11339,577,573,577,573,8249xe" filled="f" stroked="t" strokeweight="1pt" strokecolor="#373529">
              <v:path arrowok="t"/>
            </v:shape>
          </v:group>
          <w10:wrap type="none"/>
        </w:pict>
      </w:r>
      <w:r>
        <w:rPr/>
        <w:pict>
          <v:group style="position:absolute;margin-left:28.628pt;margin-top:429.700012pt;width:538.301pt;height:383.344pt;mso-position-horizontal-relative:page;mso-position-vertical-relative:page;z-index:-877" coordorigin="573,8594" coordsize="10766,7667">
            <v:shape style="position:absolute;left:573;top:8594;width:10766;height:7667" coordorigin="573,8594" coordsize="10766,7667" path="m573,16261l11339,16261,11339,8594,573,8594,573,16261xe" filled="f" stroked="t" strokeweight="1pt" strokecolor="#373529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100"/>
        </w:rPr>
        <w:t>Location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3" w:after="0" w:line="228" w:lineRule="exact"/>
        <w:ind w:left="11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6C6F"/>
          <w:spacing w:val="0"/>
          <w:w w:val="86"/>
          <w:position w:val="-1"/>
        </w:rPr>
        <w:t>Where</w:t>
      </w:r>
      <w:r>
        <w:rPr>
          <w:rFonts w:ascii="Arial" w:hAnsi="Arial" w:cs="Arial" w:eastAsia="Arial"/>
          <w:sz w:val="20"/>
          <w:szCs w:val="20"/>
          <w:color w:val="6B6C6F"/>
          <w:spacing w:val="2"/>
          <w:w w:val="86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  <w:position w:val="-1"/>
        </w:rPr>
        <w:t>is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pub</w:t>
      </w:r>
      <w:r>
        <w:rPr>
          <w:rFonts w:ascii="Arial" w:hAnsi="Arial" w:cs="Arial" w:eastAsia="Arial"/>
          <w:sz w:val="20"/>
          <w:szCs w:val="20"/>
          <w:color w:val="6B6C6F"/>
          <w:spacing w:val="8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situated</w:t>
      </w:r>
      <w:r>
        <w:rPr>
          <w:rFonts w:ascii="Arial" w:hAnsi="Arial" w:cs="Arial" w:eastAsia="Arial"/>
          <w:sz w:val="20"/>
          <w:szCs w:val="20"/>
          <w:color w:val="6B6C6F"/>
          <w:spacing w:val="8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within</w:t>
      </w:r>
      <w:r>
        <w:rPr>
          <w:rFonts w:ascii="Arial" w:hAnsi="Arial" w:cs="Arial" w:eastAsia="Arial"/>
          <w:sz w:val="20"/>
          <w:szCs w:val="20"/>
          <w:color w:val="6B6C6F"/>
          <w:spacing w:val="32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area?</w:t>
      </w:r>
      <w:r>
        <w:rPr>
          <w:rFonts w:ascii="Arial" w:hAnsi="Arial" w:cs="Arial" w:eastAsia="Arial"/>
          <w:sz w:val="20"/>
          <w:szCs w:val="20"/>
          <w:color w:val="6B6C6F"/>
          <w:spacing w:val="-14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Are</w:t>
      </w:r>
      <w:r>
        <w:rPr>
          <w:rFonts w:ascii="Arial" w:hAnsi="Arial" w:cs="Arial" w:eastAsia="Arial"/>
          <w:sz w:val="20"/>
          <w:szCs w:val="20"/>
          <w:color w:val="6B6C6F"/>
          <w:spacing w:val="-5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there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any</w:t>
      </w:r>
      <w:r>
        <w:rPr>
          <w:rFonts w:ascii="Arial" w:hAnsi="Arial" w:cs="Arial" w:eastAsia="Arial"/>
          <w:sz w:val="20"/>
          <w:szCs w:val="20"/>
          <w:color w:val="6B6C6F"/>
          <w:spacing w:val="-2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developments</w:t>
      </w:r>
      <w:r>
        <w:rPr>
          <w:rFonts w:ascii="Arial" w:hAnsi="Arial" w:cs="Arial" w:eastAsia="Arial"/>
          <w:sz w:val="20"/>
          <w:szCs w:val="20"/>
          <w:color w:val="6B6C6F"/>
          <w:spacing w:val="14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planned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which</w:t>
      </w:r>
      <w:r>
        <w:rPr>
          <w:rFonts w:ascii="Arial" w:hAnsi="Arial" w:cs="Arial" w:eastAsia="Arial"/>
          <w:sz w:val="20"/>
          <w:szCs w:val="20"/>
          <w:color w:val="6B6C6F"/>
          <w:spacing w:val="22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could</w:t>
      </w:r>
      <w:r>
        <w:rPr>
          <w:rFonts w:ascii="Arial" w:hAnsi="Arial" w:cs="Arial" w:eastAsia="Arial"/>
          <w:sz w:val="20"/>
          <w:szCs w:val="20"/>
          <w:color w:val="6B6C6F"/>
          <w:spacing w:val="16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affect</w:t>
      </w:r>
      <w:r>
        <w:rPr>
          <w:rFonts w:ascii="Arial" w:hAnsi="Arial" w:cs="Arial" w:eastAsia="Arial"/>
          <w:sz w:val="20"/>
          <w:szCs w:val="20"/>
          <w:color w:val="6B6C6F"/>
          <w:spacing w:val="6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  <w:position w:val="-1"/>
        </w:rPr>
        <w:t>pub?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auto"/>
        <w:ind w:left="117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5A5B5D"/>
          <w:spacing w:val="0"/>
          <w:w w:val="100"/>
        </w:rPr>
        <w:t>Customers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3" w:after="0" w:line="250" w:lineRule="auto"/>
        <w:ind w:left="117" w:right="6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What</w:t>
      </w:r>
      <w:r>
        <w:rPr>
          <w:rFonts w:ascii="Arial" w:hAnsi="Arial" w:cs="Arial" w:eastAsia="Arial"/>
          <w:sz w:val="20"/>
          <w:szCs w:val="20"/>
          <w:color w:val="6B6C6F"/>
          <w:spacing w:val="-5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kind</w:t>
      </w:r>
      <w:r>
        <w:rPr>
          <w:rFonts w:ascii="Arial" w:hAnsi="Arial" w:cs="Arial" w:eastAsia="Arial"/>
          <w:sz w:val="20"/>
          <w:szCs w:val="20"/>
          <w:color w:val="6B6C6F"/>
          <w:spacing w:val="4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people</w:t>
      </w:r>
      <w:r>
        <w:rPr>
          <w:rFonts w:ascii="Arial" w:hAnsi="Arial" w:cs="Arial" w:eastAsia="Arial"/>
          <w:sz w:val="20"/>
          <w:szCs w:val="20"/>
          <w:color w:val="6B6C6F"/>
          <w:spacing w:val="-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live</w:t>
      </w:r>
      <w:r>
        <w:rPr>
          <w:rFonts w:ascii="Arial" w:hAnsi="Arial" w:cs="Arial" w:eastAsia="Arial"/>
          <w:sz w:val="20"/>
          <w:szCs w:val="20"/>
          <w:color w:val="6B6C6F"/>
          <w:spacing w:val="4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area</w:t>
      </w:r>
      <w:r>
        <w:rPr>
          <w:rFonts w:ascii="Arial" w:hAnsi="Arial" w:cs="Arial" w:eastAsia="Arial"/>
          <w:sz w:val="20"/>
          <w:szCs w:val="20"/>
          <w:color w:val="6B6C6F"/>
          <w:spacing w:val="-1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and</w:t>
      </w:r>
      <w:r>
        <w:rPr>
          <w:rFonts w:ascii="Arial" w:hAnsi="Arial" w:cs="Arial" w:eastAsia="Arial"/>
          <w:sz w:val="20"/>
          <w:szCs w:val="20"/>
          <w:color w:val="6B6C6F"/>
          <w:spacing w:val="-2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how</w:t>
      </w:r>
      <w:r>
        <w:rPr>
          <w:rFonts w:ascii="Arial" w:hAnsi="Arial" w:cs="Arial" w:eastAsia="Arial"/>
          <w:sz w:val="20"/>
          <w:szCs w:val="20"/>
          <w:color w:val="6B6C6F"/>
          <w:spacing w:val="12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can</w:t>
      </w:r>
      <w:r>
        <w:rPr>
          <w:rFonts w:ascii="Arial" w:hAnsi="Arial" w:cs="Arial" w:eastAsia="Arial"/>
          <w:sz w:val="20"/>
          <w:szCs w:val="20"/>
          <w:color w:val="6B6C6F"/>
          <w:spacing w:val="-2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we</w:t>
      </w:r>
      <w:r>
        <w:rPr>
          <w:rFonts w:ascii="Arial" w:hAnsi="Arial" w:cs="Arial" w:eastAsia="Arial"/>
          <w:sz w:val="20"/>
          <w:szCs w:val="20"/>
          <w:color w:val="6B6C6F"/>
          <w:spacing w:val="-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make</w:t>
      </w:r>
      <w:r>
        <w:rPr>
          <w:rFonts w:ascii="Arial" w:hAnsi="Arial" w:cs="Arial" w:eastAsia="Arial"/>
          <w:sz w:val="20"/>
          <w:szCs w:val="20"/>
          <w:color w:val="6B6C6F"/>
          <w:spacing w:val="-4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these</w:t>
      </w:r>
      <w:r>
        <w:rPr>
          <w:rFonts w:ascii="Arial" w:hAnsi="Arial" w:cs="Arial" w:eastAsia="Arial"/>
          <w:sz w:val="20"/>
          <w:szCs w:val="20"/>
          <w:color w:val="6B6C6F"/>
          <w:spacing w:val="-4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potential</w:t>
      </w:r>
      <w:r>
        <w:rPr>
          <w:rFonts w:ascii="Arial" w:hAnsi="Arial" w:cs="Arial" w:eastAsia="Arial"/>
          <w:sz w:val="20"/>
          <w:szCs w:val="20"/>
          <w:color w:val="6B6C6F"/>
          <w:spacing w:val="16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customers?</w:t>
      </w:r>
      <w:r>
        <w:rPr>
          <w:rFonts w:ascii="Arial" w:hAnsi="Arial" w:cs="Arial" w:eastAsia="Arial"/>
          <w:sz w:val="20"/>
          <w:szCs w:val="20"/>
          <w:color w:val="6B6C6F"/>
          <w:spacing w:val="32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This</w:t>
      </w:r>
      <w:r>
        <w:rPr>
          <w:rFonts w:ascii="Arial" w:hAnsi="Arial" w:cs="Arial" w:eastAsia="Arial"/>
          <w:sz w:val="20"/>
          <w:szCs w:val="20"/>
          <w:color w:val="6B6C6F"/>
          <w:spacing w:val="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should</w:t>
      </w:r>
      <w:r>
        <w:rPr>
          <w:rFonts w:ascii="Arial" w:hAnsi="Arial" w:cs="Arial" w:eastAsia="Arial"/>
          <w:sz w:val="20"/>
          <w:szCs w:val="20"/>
          <w:color w:val="6B6C6F"/>
          <w:spacing w:val="19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help</w:t>
      </w:r>
      <w:r>
        <w:rPr>
          <w:rFonts w:ascii="Arial" w:hAnsi="Arial" w:cs="Arial" w:eastAsia="Arial"/>
          <w:sz w:val="20"/>
          <w:szCs w:val="20"/>
          <w:color w:val="6B6C6F"/>
          <w:spacing w:val="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about</w:t>
      </w:r>
      <w:r>
        <w:rPr>
          <w:rFonts w:ascii="Arial" w:hAnsi="Arial" w:cs="Arial" w:eastAsia="Arial"/>
          <w:sz w:val="20"/>
          <w:szCs w:val="20"/>
          <w:color w:val="6B6C6F"/>
          <w:spacing w:val="6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what</w:t>
      </w:r>
      <w:r>
        <w:rPr>
          <w:rFonts w:ascii="Arial" w:hAnsi="Arial" w:cs="Arial" w:eastAsia="Arial"/>
          <w:sz w:val="20"/>
          <w:szCs w:val="20"/>
          <w:color w:val="6B6C6F"/>
          <w:spacing w:val="10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your</w:t>
      </w:r>
      <w:r>
        <w:rPr>
          <w:rFonts w:ascii="Arial" w:hAnsi="Arial" w:cs="Arial" w:eastAsia="Arial"/>
          <w:sz w:val="20"/>
          <w:szCs w:val="20"/>
          <w:color w:val="6B6C6F"/>
          <w:spacing w:val="17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offer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should</w:t>
      </w:r>
      <w:r>
        <w:rPr>
          <w:rFonts w:ascii="Arial" w:hAnsi="Arial" w:cs="Arial" w:eastAsia="Arial"/>
          <w:sz w:val="20"/>
          <w:szCs w:val="20"/>
          <w:color w:val="6B6C6F"/>
          <w:spacing w:val="19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be</w:t>
      </w:r>
      <w:r>
        <w:rPr>
          <w:rFonts w:ascii="Arial" w:hAnsi="Arial" w:cs="Arial" w:eastAsia="Arial"/>
          <w:sz w:val="20"/>
          <w:szCs w:val="20"/>
          <w:color w:val="6B6C6F"/>
          <w:spacing w:val="-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attract</w:t>
      </w:r>
      <w:r>
        <w:rPr>
          <w:rFonts w:ascii="Arial" w:hAnsi="Arial" w:cs="Arial" w:eastAsia="Arial"/>
          <w:sz w:val="20"/>
          <w:szCs w:val="20"/>
          <w:color w:val="6B6C6F"/>
          <w:spacing w:val="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-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type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6"/>
        </w:rPr>
        <w:t>people</w:t>
      </w:r>
      <w:r>
        <w:rPr>
          <w:rFonts w:ascii="Arial" w:hAnsi="Arial" w:cs="Arial" w:eastAsia="Arial"/>
          <w:sz w:val="20"/>
          <w:szCs w:val="20"/>
          <w:color w:val="6B6C6F"/>
          <w:spacing w:val="2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6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5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6"/>
        </w:rPr>
        <w:t>area.</w:t>
      </w:r>
      <w:r>
        <w:rPr>
          <w:rFonts w:ascii="Arial" w:hAnsi="Arial" w:cs="Arial" w:eastAsia="Arial"/>
          <w:sz w:val="20"/>
          <w:szCs w:val="20"/>
          <w:color w:val="6B6C6F"/>
          <w:spacing w:val="-7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6"/>
        </w:rPr>
        <w:t>For</w:t>
      </w:r>
      <w:r>
        <w:rPr>
          <w:rFonts w:ascii="Arial" w:hAnsi="Arial" w:cs="Arial" w:eastAsia="Arial"/>
          <w:sz w:val="20"/>
          <w:szCs w:val="20"/>
          <w:color w:val="6B6C6F"/>
          <w:spacing w:val="-1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6"/>
        </w:rPr>
        <w:t>example,</w:t>
      </w:r>
      <w:r>
        <w:rPr>
          <w:rFonts w:ascii="Arial" w:hAnsi="Arial" w:cs="Arial" w:eastAsia="Arial"/>
          <w:sz w:val="20"/>
          <w:szCs w:val="20"/>
          <w:color w:val="6B6C6F"/>
          <w:spacing w:val="2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6"/>
        </w:rPr>
        <w:t>think</w:t>
      </w:r>
      <w:r>
        <w:rPr>
          <w:rFonts w:ascii="Arial" w:hAnsi="Arial" w:cs="Arial" w:eastAsia="Arial"/>
          <w:sz w:val="20"/>
          <w:szCs w:val="20"/>
          <w:color w:val="6B6C6F"/>
          <w:spacing w:val="27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6"/>
        </w:rPr>
        <w:t>about</w:t>
      </w:r>
      <w:r>
        <w:rPr>
          <w:rFonts w:ascii="Arial" w:hAnsi="Arial" w:cs="Arial" w:eastAsia="Arial"/>
          <w:sz w:val="20"/>
          <w:szCs w:val="20"/>
          <w:color w:val="6B6C6F"/>
          <w:spacing w:val="12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6"/>
        </w:rPr>
        <w:t>age</w:t>
      </w:r>
      <w:r>
        <w:rPr>
          <w:rFonts w:ascii="Arial" w:hAnsi="Arial" w:cs="Arial" w:eastAsia="Arial"/>
          <w:sz w:val="20"/>
          <w:szCs w:val="20"/>
          <w:color w:val="6B6C6F"/>
          <w:spacing w:val="-8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6"/>
        </w:rPr>
        <w:t>ranges</w:t>
      </w:r>
      <w:r>
        <w:rPr>
          <w:rFonts w:ascii="Arial" w:hAnsi="Arial" w:cs="Arial" w:eastAsia="Arial"/>
          <w:sz w:val="20"/>
          <w:szCs w:val="20"/>
          <w:color w:val="6B6C6F"/>
          <w:spacing w:val="8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6"/>
        </w:rPr>
        <w:t>people</w:t>
      </w:r>
      <w:r>
        <w:rPr>
          <w:rFonts w:ascii="Arial" w:hAnsi="Arial" w:cs="Arial" w:eastAsia="Arial"/>
          <w:sz w:val="20"/>
          <w:szCs w:val="20"/>
          <w:color w:val="6B6C6F"/>
          <w:spacing w:val="2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area,</w:t>
      </w:r>
      <w:r>
        <w:rPr>
          <w:rFonts w:ascii="Arial" w:hAnsi="Arial" w:cs="Arial" w:eastAsia="Arial"/>
          <w:sz w:val="20"/>
          <w:szCs w:val="20"/>
          <w:color w:val="6B6C6F"/>
          <w:spacing w:val="-12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what</w:t>
      </w:r>
      <w:r>
        <w:rPr>
          <w:rFonts w:ascii="Arial" w:hAnsi="Arial" w:cs="Arial" w:eastAsia="Arial"/>
          <w:sz w:val="20"/>
          <w:szCs w:val="20"/>
          <w:color w:val="6B6C6F"/>
          <w:spacing w:val="10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sort</w:t>
      </w:r>
      <w:r>
        <w:rPr>
          <w:rFonts w:ascii="Arial" w:hAnsi="Arial" w:cs="Arial" w:eastAsia="Arial"/>
          <w:sz w:val="20"/>
          <w:szCs w:val="20"/>
          <w:color w:val="6B6C6F"/>
          <w:spacing w:val="2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90"/>
        </w:rPr>
        <w:t>jobs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9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do</w:t>
      </w:r>
      <w:r>
        <w:rPr>
          <w:rFonts w:ascii="Arial" w:hAnsi="Arial" w:cs="Arial" w:eastAsia="Arial"/>
          <w:sz w:val="20"/>
          <w:szCs w:val="20"/>
          <w:color w:val="6B6C6F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they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have,</w:t>
      </w:r>
      <w:r>
        <w:rPr>
          <w:rFonts w:ascii="Arial" w:hAnsi="Arial" w:cs="Arial" w:eastAsia="Arial"/>
          <w:sz w:val="20"/>
          <w:szCs w:val="20"/>
          <w:color w:val="6B6C6F"/>
          <w:spacing w:val="-1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what</w:t>
      </w:r>
      <w:r>
        <w:rPr>
          <w:rFonts w:ascii="Arial" w:hAnsi="Arial" w:cs="Arial" w:eastAsia="Arial"/>
          <w:sz w:val="20"/>
          <w:szCs w:val="20"/>
          <w:color w:val="6B6C6F"/>
          <w:spacing w:val="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they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enjoy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doing</w:t>
      </w:r>
      <w:r>
        <w:rPr>
          <w:rFonts w:ascii="Arial" w:hAnsi="Arial" w:cs="Arial" w:eastAsia="Arial"/>
          <w:sz w:val="20"/>
          <w:szCs w:val="20"/>
          <w:color w:val="6B6C6F"/>
          <w:spacing w:val="1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their</w:t>
      </w:r>
      <w:r>
        <w:rPr>
          <w:rFonts w:ascii="Arial" w:hAnsi="Arial" w:cs="Arial" w:eastAsia="Arial"/>
          <w:sz w:val="20"/>
          <w:szCs w:val="20"/>
          <w:color w:val="6B6C6F"/>
          <w:spacing w:val="1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spare</w:t>
      </w:r>
      <w:r>
        <w:rPr>
          <w:rFonts w:ascii="Arial" w:hAnsi="Arial" w:cs="Arial" w:eastAsia="Arial"/>
          <w:sz w:val="20"/>
          <w:szCs w:val="20"/>
          <w:color w:val="6B6C6F"/>
          <w:spacing w:val="-9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time</w:t>
      </w:r>
      <w:r>
        <w:rPr>
          <w:rFonts w:ascii="Arial" w:hAnsi="Arial" w:cs="Arial" w:eastAsia="Arial"/>
          <w:sz w:val="20"/>
          <w:szCs w:val="20"/>
          <w:color w:val="6B6C6F"/>
          <w:spacing w:val="1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etc.</w:t>
      </w:r>
      <w:r>
        <w:rPr>
          <w:rFonts w:ascii="Arial" w:hAnsi="Arial" w:cs="Arial" w:eastAsia="Arial"/>
          <w:sz w:val="20"/>
          <w:szCs w:val="20"/>
          <w:color w:val="6B6C6F"/>
          <w:spacing w:val="-3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You</w:t>
      </w:r>
      <w:r>
        <w:rPr>
          <w:rFonts w:ascii="Arial" w:hAnsi="Arial" w:cs="Arial" w:eastAsia="Arial"/>
          <w:sz w:val="20"/>
          <w:szCs w:val="20"/>
          <w:color w:val="6B6C6F"/>
          <w:spacing w:val="-3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may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want</w:t>
      </w:r>
      <w:r>
        <w:rPr>
          <w:rFonts w:ascii="Arial" w:hAnsi="Arial" w:cs="Arial" w:eastAsia="Arial"/>
          <w:sz w:val="20"/>
          <w:szCs w:val="20"/>
          <w:color w:val="6B6C6F"/>
          <w:spacing w:val="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use</w:t>
      </w:r>
      <w:r>
        <w:rPr>
          <w:rFonts w:ascii="Arial" w:hAnsi="Arial" w:cs="Arial" w:eastAsia="Arial"/>
          <w:sz w:val="20"/>
          <w:szCs w:val="20"/>
          <w:color w:val="6B6C6F"/>
          <w:spacing w:val="-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upmystreet.com</w:t>
      </w:r>
      <w:r>
        <w:rPr>
          <w:rFonts w:ascii="Arial" w:hAnsi="Arial" w:cs="Arial" w:eastAsia="Arial"/>
          <w:sz w:val="20"/>
          <w:szCs w:val="20"/>
          <w:color w:val="6B6C6F"/>
          <w:spacing w:val="29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91"/>
        </w:rPr>
        <w:t>help</w:t>
      </w:r>
      <w:r>
        <w:rPr>
          <w:rFonts w:ascii="Arial" w:hAnsi="Arial" w:cs="Arial" w:eastAsia="Arial"/>
          <w:sz w:val="20"/>
          <w:szCs w:val="20"/>
          <w:color w:val="6B6C6F"/>
          <w:spacing w:val="-12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91"/>
        </w:rPr>
        <w:t>with</w:t>
      </w:r>
      <w:r>
        <w:rPr>
          <w:rFonts w:ascii="Arial" w:hAnsi="Arial" w:cs="Arial" w:eastAsia="Arial"/>
          <w:sz w:val="20"/>
          <w:szCs w:val="20"/>
          <w:color w:val="6B6C6F"/>
          <w:spacing w:val="6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91"/>
        </w:rPr>
        <w:t>this</w:t>
      </w:r>
      <w:r>
        <w:rPr>
          <w:rFonts w:ascii="Arial" w:hAnsi="Arial" w:cs="Arial" w:eastAsia="Arial"/>
          <w:sz w:val="20"/>
          <w:szCs w:val="20"/>
          <w:color w:val="6B6C6F"/>
          <w:spacing w:val="2"/>
          <w:w w:val="9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color w:val="6B6C6F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you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do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know</w:t>
      </w:r>
      <w:r>
        <w:rPr>
          <w:rFonts w:ascii="Arial" w:hAnsi="Arial" w:cs="Arial" w:eastAsia="Arial"/>
          <w:sz w:val="20"/>
          <w:szCs w:val="20"/>
          <w:color w:val="6B6C6F"/>
          <w:spacing w:val="1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area</w:t>
      </w:r>
      <w:r>
        <w:rPr>
          <w:rFonts w:ascii="Arial" w:hAnsi="Arial" w:cs="Arial" w:eastAsia="Arial"/>
          <w:sz w:val="20"/>
          <w:szCs w:val="20"/>
          <w:color w:val="6B6C6F"/>
          <w:spacing w:val="-1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very</w:t>
      </w:r>
      <w:r>
        <w:rPr>
          <w:rFonts w:ascii="Arial" w:hAnsi="Arial" w:cs="Arial" w:eastAsia="Arial"/>
          <w:sz w:val="20"/>
          <w:szCs w:val="20"/>
          <w:color w:val="6B6C6F"/>
          <w:spacing w:val="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well.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740" w:bottom="280" w:left="740" w:right="900"/>
        </w:sectPr>
      </w:pPr>
      <w:rPr/>
    </w:p>
    <w:p>
      <w:pPr>
        <w:spacing w:before="52" w:after="0" w:line="240" w:lineRule="auto"/>
        <w:ind w:left="105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pict>
          <v:group style="position:absolute;margin-left:29.065001pt;margin-top:28.846014pt;width:537.146pt;height:784.697pt;mso-position-horizontal-relative:page;mso-position-vertical-relative:page;z-index:-876" coordorigin="581,577" coordsize="10743,15694">
            <v:shape style="position:absolute;left:581;top:577;width:10743;height:15694" coordorigin="581,577" coordsize="10743,15694" path="m581,16271l11324,16271,11324,577,581,577,581,16271xe" filled="f" stroked="t" strokeweight="1pt" strokecolor="#373529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100"/>
        </w:rPr>
        <w:t>Competition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3" w:after="0" w:line="250" w:lineRule="auto"/>
        <w:ind w:left="105" w:right="134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6C6F"/>
          <w:spacing w:val="0"/>
          <w:w w:val="83"/>
        </w:rPr>
        <w:t>Please</w:t>
      </w:r>
      <w:r>
        <w:rPr>
          <w:rFonts w:ascii="Arial" w:hAnsi="Arial" w:cs="Arial" w:eastAsia="Arial"/>
          <w:sz w:val="20"/>
          <w:szCs w:val="20"/>
          <w:color w:val="6B6C6F"/>
          <w:spacing w:val="3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list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all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-5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competitors</w:t>
      </w:r>
      <w:r>
        <w:rPr>
          <w:rFonts w:ascii="Arial" w:hAnsi="Arial" w:cs="Arial" w:eastAsia="Arial"/>
          <w:sz w:val="20"/>
          <w:szCs w:val="20"/>
          <w:color w:val="6B6C6F"/>
          <w:spacing w:val="21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area,</w:t>
      </w:r>
      <w:r>
        <w:rPr>
          <w:rFonts w:ascii="Arial" w:hAnsi="Arial" w:cs="Arial" w:eastAsia="Arial"/>
          <w:sz w:val="20"/>
          <w:szCs w:val="20"/>
          <w:color w:val="6B6C6F"/>
          <w:spacing w:val="-12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describe</w:t>
      </w:r>
      <w:r>
        <w:rPr>
          <w:rFonts w:ascii="Arial" w:hAnsi="Arial" w:cs="Arial" w:eastAsia="Arial"/>
          <w:sz w:val="20"/>
          <w:szCs w:val="20"/>
          <w:color w:val="6B6C6F"/>
          <w:spacing w:val="9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what</w:t>
      </w:r>
      <w:r>
        <w:rPr>
          <w:rFonts w:ascii="Arial" w:hAnsi="Arial" w:cs="Arial" w:eastAsia="Arial"/>
          <w:sz w:val="20"/>
          <w:szCs w:val="20"/>
          <w:color w:val="6B6C6F"/>
          <w:spacing w:val="10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they</w:t>
      </w:r>
      <w:r>
        <w:rPr>
          <w:rFonts w:ascii="Arial" w:hAnsi="Arial" w:cs="Arial" w:eastAsia="Arial"/>
          <w:sz w:val="20"/>
          <w:szCs w:val="20"/>
          <w:color w:val="6B6C6F"/>
          <w:spacing w:val="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offer,</w:t>
      </w:r>
      <w:r>
        <w:rPr>
          <w:rFonts w:ascii="Arial" w:hAnsi="Arial" w:cs="Arial" w:eastAsia="Arial"/>
          <w:sz w:val="20"/>
          <w:szCs w:val="20"/>
          <w:color w:val="6B6C6F"/>
          <w:spacing w:val="19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their</w:t>
      </w:r>
      <w:r>
        <w:rPr>
          <w:rFonts w:ascii="Arial" w:hAnsi="Arial" w:cs="Arial" w:eastAsia="Arial"/>
          <w:sz w:val="20"/>
          <w:szCs w:val="20"/>
          <w:color w:val="6B6C6F"/>
          <w:spacing w:val="17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strengths</w:t>
      </w:r>
      <w:r>
        <w:rPr>
          <w:rFonts w:ascii="Arial" w:hAnsi="Arial" w:cs="Arial" w:eastAsia="Arial"/>
          <w:sz w:val="20"/>
          <w:szCs w:val="20"/>
          <w:color w:val="6B6C6F"/>
          <w:spacing w:val="26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and</w:t>
      </w:r>
      <w:r>
        <w:rPr>
          <w:rFonts w:ascii="Arial" w:hAnsi="Arial" w:cs="Arial" w:eastAsia="Arial"/>
          <w:sz w:val="20"/>
          <w:szCs w:val="20"/>
          <w:color w:val="6B6C6F"/>
          <w:spacing w:val="-2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weaknesses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and</w:t>
      </w:r>
      <w:r>
        <w:rPr>
          <w:rFonts w:ascii="Arial" w:hAnsi="Arial" w:cs="Arial" w:eastAsia="Arial"/>
          <w:sz w:val="20"/>
          <w:szCs w:val="20"/>
          <w:color w:val="6B6C6F"/>
          <w:spacing w:val="-1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also</w:t>
      </w:r>
      <w:r>
        <w:rPr>
          <w:rFonts w:ascii="Arial" w:hAnsi="Arial" w:cs="Arial" w:eastAsia="Arial"/>
          <w:sz w:val="20"/>
          <w:szCs w:val="20"/>
          <w:color w:val="6B6C6F"/>
          <w:spacing w:val="-7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what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you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would</w:t>
      </w:r>
      <w:r>
        <w:rPr>
          <w:rFonts w:ascii="Arial" w:hAnsi="Arial" w:cs="Arial" w:eastAsia="Arial"/>
          <w:sz w:val="20"/>
          <w:szCs w:val="20"/>
          <w:color w:val="6B6C6F"/>
          <w:spacing w:val="11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offer</w:t>
      </w:r>
      <w:r>
        <w:rPr>
          <w:rFonts w:ascii="Arial" w:hAnsi="Arial" w:cs="Arial" w:eastAsia="Arial"/>
          <w:sz w:val="20"/>
          <w:szCs w:val="20"/>
          <w:color w:val="6B6C6F"/>
          <w:spacing w:val="8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within</w:t>
      </w:r>
      <w:r>
        <w:rPr>
          <w:rFonts w:ascii="Arial" w:hAnsi="Arial" w:cs="Arial" w:eastAsia="Arial"/>
          <w:sz w:val="20"/>
          <w:szCs w:val="20"/>
          <w:color w:val="6B6C6F"/>
          <w:spacing w:val="21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your</w:t>
      </w:r>
      <w:r>
        <w:rPr>
          <w:rFonts w:ascii="Arial" w:hAnsi="Arial" w:cs="Arial" w:eastAsia="Arial"/>
          <w:sz w:val="20"/>
          <w:szCs w:val="20"/>
          <w:color w:val="6B6C6F"/>
          <w:spacing w:val="8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business</w:t>
      </w:r>
      <w:r>
        <w:rPr>
          <w:rFonts w:ascii="Arial" w:hAnsi="Arial" w:cs="Arial" w:eastAsia="Arial"/>
          <w:sz w:val="20"/>
          <w:szCs w:val="20"/>
          <w:color w:val="6B6C6F"/>
          <w:spacing w:val="-8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try</w:t>
      </w:r>
      <w:r>
        <w:rPr>
          <w:rFonts w:ascii="Arial" w:hAnsi="Arial" w:cs="Arial" w:eastAsia="Arial"/>
          <w:sz w:val="20"/>
          <w:szCs w:val="20"/>
          <w:color w:val="6B6C6F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6"/>
        </w:rPr>
        <w:t>and</w:t>
      </w:r>
      <w:r>
        <w:rPr>
          <w:rFonts w:ascii="Arial" w:hAnsi="Arial" w:cs="Arial" w:eastAsia="Arial"/>
          <w:sz w:val="20"/>
          <w:szCs w:val="20"/>
          <w:color w:val="6B6C6F"/>
          <w:spacing w:val="2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compete.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740" w:bottom="280" w:left="760" w:right="1680"/>
        </w:sectPr>
      </w:pPr>
      <w:rPr/>
    </w:p>
    <w:p>
      <w:pPr>
        <w:spacing w:before="33" w:after="0" w:line="240" w:lineRule="auto"/>
        <w:ind w:left="2703" w:right="1763"/>
        <w:jc w:val="center"/>
        <w:rPr>
          <w:rFonts w:ascii="Arial" w:hAnsi="Arial" w:cs="Arial" w:eastAsia="Arial"/>
          <w:sz w:val="42"/>
          <w:szCs w:val="42"/>
        </w:rPr>
      </w:pPr>
      <w:rPr/>
      <w:r>
        <w:rPr/>
        <w:pict>
          <v:group style="position:absolute;margin-left:28.846001pt;margin-top:645.523987pt;width:538.083pt;height:168.02pt;mso-position-horizontal-relative:page;mso-position-vertical-relative:page;z-index:-875" coordorigin="577,12910" coordsize="10762,3360">
            <v:shape style="position:absolute;left:577;top:12910;width:10762;height:3360" coordorigin="577,12910" coordsize="10762,3360" path="m577,16271l11339,16271,11339,12910,577,12910,577,16271xe" filled="f" stroked="t" strokeweight="1pt" strokecolor="#373529">
              <v:path arrowok="t"/>
            </v:shape>
          </v:group>
          <w10:wrap type="none"/>
        </w:pict>
      </w:r>
      <w:r>
        <w:rPr/>
        <w:pict>
          <v:group style="position:absolute;margin-left:28.846001pt;margin-top:459.824005pt;width:538.083pt;height:168.02pt;mso-position-horizontal-relative:page;mso-position-vertical-relative:page;z-index:-874" coordorigin="577,9196" coordsize="10762,3360">
            <v:shape style="position:absolute;left:577;top:9196;width:10762;height:3360" coordorigin="577,9196" coordsize="10762,3360" path="m577,12557l11339,12557,11339,9196,577,9196,577,12557xe" filled="f" stroked="t" strokeweight="1.0pt" strokecolor="#373529">
              <v:path arrowok="t"/>
            </v:shape>
          </v:group>
          <w10:wrap type="none"/>
        </w:pict>
      </w:r>
      <w:r>
        <w:rPr/>
        <w:pict>
          <v:group style="position:absolute;margin-left:28.846001pt;margin-top:274.124023pt;width:538.083pt;height:168.02pt;mso-position-horizontal-relative:page;mso-position-vertical-relative:page;z-index:-873" coordorigin="577,5482" coordsize="10762,3360">
            <v:shape style="position:absolute;left:577;top:5482;width:10762;height:3360" coordorigin="577,5482" coordsize="10762,3360" path="m577,8843l11339,8843,11339,5482,577,5482,577,8843xe" filled="f" stroked="t" strokeweight="1pt" strokecolor="#373529">
              <v:path arrowok="t"/>
            </v:shape>
          </v:group>
          <w10:wrap type="none"/>
        </w:pict>
      </w:r>
      <w:r>
        <w:rPr/>
        <w:pict>
          <v:group style="position:absolute;margin-left:28.846001pt;margin-top:88.424011pt;width:538.083pt;height:168.02pt;mso-position-horizontal-relative:page;mso-position-vertical-relative:page;z-index:-872" coordorigin="577,1768" coordsize="10762,3360">
            <v:shape style="position:absolute;left:577;top:1768;width:10762;height:3360" coordorigin="577,1768" coordsize="10762,3360" path="m577,5129l11339,5129,11339,1768,577,1768,577,5129xe" filled="f" stroked="t" strokeweight="1pt" strokecolor="#373529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81"/>
          <w:b/>
          <w:bCs/>
        </w:rPr>
        <w:t>CURRENT</w:t>
      </w:r>
      <w:r>
        <w:rPr>
          <w:rFonts w:ascii="Arial" w:hAnsi="Arial" w:cs="Arial" w:eastAsia="Arial"/>
          <w:sz w:val="42"/>
          <w:szCs w:val="42"/>
          <w:color w:val="5A5B5D"/>
          <w:spacing w:val="10"/>
          <w:w w:val="81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81"/>
          <w:b/>
          <w:bCs/>
        </w:rPr>
        <w:t>VIEW</w:t>
      </w:r>
      <w:r>
        <w:rPr>
          <w:rFonts w:ascii="Arial" w:hAnsi="Arial" w:cs="Arial" w:eastAsia="Arial"/>
          <w:sz w:val="42"/>
          <w:szCs w:val="42"/>
          <w:color w:val="5A5B5D"/>
          <w:spacing w:val="42"/>
          <w:w w:val="81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81"/>
          <w:b/>
          <w:bCs/>
        </w:rPr>
        <w:t>OF</w:t>
      </w:r>
      <w:r>
        <w:rPr>
          <w:rFonts w:ascii="Arial" w:hAnsi="Arial" w:cs="Arial" w:eastAsia="Arial"/>
          <w:sz w:val="42"/>
          <w:szCs w:val="42"/>
          <w:color w:val="5A5B5D"/>
          <w:spacing w:val="-1"/>
          <w:w w:val="81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81"/>
          <w:b/>
          <w:bCs/>
        </w:rPr>
        <w:t>THE</w:t>
      </w:r>
      <w:r>
        <w:rPr>
          <w:rFonts w:ascii="Arial" w:hAnsi="Arial" w:cs="Arial" w:eastAsia="Arial"/>
          <w:sz w:val="42"/>
          <w:szCs w:val="42"/>
          <w:color w:val="5A5B5D"/>
          <w:spacing w:val="2"/>
          <w:w w:val="81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81"/>
          <w:b/>
          <w:bCs/>
        </w:rPr>
        <w:t>PUB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</w:rPr>
      </w:r>
    </w:p>
    <w:p>
      <w:pPr>
        <w:spacing w:before="83" w:after="0" w:line="228" w:lineRule="exact"/>
        <w:ind w:left="2128" w:right="1188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Please</w:t>
      </w:r>
      <w:r>
        <w:rPr>
          <w:rFonts w:ascii="Arial" w:hAnsi="Arial" w:cs="Arial" w:eastAsia="Arial"/>
          <w:sz w:val="20"/>
          <w:szCs w:val="20"/>
          <w:color w:val="6B6C6F"/>
          <w:spacing w:val="-10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highlight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7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under</w:t>
      </w:r>
      <w:r>
        <w:rPr>
          <w:rFonts w:ascii="Arial" w:hAnsi="Arial" w:cs="Arial" w:eastAsia="Arial"/>
          <w:sz w:val="20"/>
          <w:szCs w:val="20"/>
          <w:color w:val="6B6C6F"/>
          <w:spacing w:val="23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each</w:t>
      </w:r>
      <w:r>
        <w:rPr>
          <w:rFonts w:ascii="Arial" w:hAnsi="Arial" w:cs="Arial" w:eastAsia="Arial"/>
          <w:sz w:val="20"/>
          <w:szCs w:val="20"/>
          <w:color w:val="6B6C6F"/>
          <w:spacing w:val="-2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heading</w:t>
      </w:r>
      <w:r>
        <w:rPr>
          <w:rFonts w:ascii="Arial" w:hAnsi="Arial" w:cs="Arial" w:eastAsia="Arial"/>
          <w:sz w:val="20"/>
          <w:szCs w:val="20"/>
          <w:color w:val="6B6C6F"/>
          <w:spacing w:val="17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where</w:t>
      </w:r>
      <w:r>
        <w:rPr>
          <w:rFonts w:ascii="Arial" w:hAnsi="Arial" w:cs="Arial" w:eastAsia="Arial"/>
          <w:sz w:val="20"/>
          <w:szCs w:val="20"/>
          <w:color w:val="6B6C6F"/>
          <w:spacing w:val="13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you</w:t>
      </w:r>
      <w:r>
        <w:rPr>
          <w:rFonts w:ascii="Arial" w:hAnsi="Arial" w:cs="Arial" w:eastAsia="Arial"/>
          <w:sz w:val="20"/>
          <w:szCs w:val="20"/>
          <w:color w:val="6B6C6F"/>
          <w:spacing w:val="15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see</w:t>
      </w:r>
      <w:r>
        <w:rPr>
          <w:rFonts w:ascii="Arial" w:hAnsi="Arial" w:cs="Arial" w:eastAsia="Arial"/>
          <w:sz w:val="20"/>
          <w:szCs w:val="20"/>
          <w:color w:val="6B6C6F"/>
          <w:spacing w:val="-7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and</w:t>
      </w:r>
      <w:r>
        <w:rPr>
          <w:rFonts w:ascii="Arial" w:hAnsi="Arial" w:cs="Arial" w:eastAsia="Arial"/>
          <w:sz w:val="20"/>
          <w:szCs w:val="20"/>
          <w:color w:val="6B6C6F"/>
          <w:spacing w:val="6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want</w:t>
      </w:r>
      <w:r>
        <w:rPr>
          <w:rFonts w:ascii="Arial" w:hAnsi="Arial" w:cs="Arial" w:eastAsia="Arial"/>
          <w:sz w:val="20"/>
          <w:szCs w:val="20"/>
          <w:color w:val="6B6C6F"/>
          <w:spacing w:val="19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  <w:position w:val="-1"/>
        </w:rPr>
        <w:t>to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  <w:position w:val="-1"/>
        </w:rPr>
        <w:t>take</w:t>
      </w:r>
      <w:r>
        <w:rPr>
          <w:rFonts w:ascii="Arial" w:hAnsi="Arial" w:cs="Arial" w:eastAsia="Arial"/>
          <w:sz w:val="20"/>
          <w:szCs w:val="20"/>
          <w:color w:val="6B6C6F"/>
          <w:spacing w:val="-15"/>
          <w:w w:val="89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  <w:position w:val="-1"/>
        </w:rPr>
        <w:t>this</w:t>
      </w:r>
      <w:r>
        <w:rPr>
          <w:rFonts w:ascii="Arial" w:hAnsi="Arial" w:cs="Arial" w:eastAsia="Arial"/>
          <w:sz w:val="20"/>
          <w:szCs w:val="20"/>
          <w:color w:val="6B6C6F"/>
          <w:spacing w:val="9"/>
          <w:w w:val="89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  <w:position w:val="-1"/>
        </w:rPr>
        <w:t>pub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auto"/>
        <w:ind w:left="10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5A5B5D"/>
          <w:spacing w:val="0"/>
          <w:w w:val="100"/>
        </w:rPr>
        <w:t>Strengths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3" w:after="0" w:line="228" w:lineRule="exact"/>
        <w:ind w:left="1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What</w:t>
      </w:r>
      <w:r>
        <w:rPr>
          <w:rFonts w:ascii="Arial" w:hAnsi="Arial" w:cs="Arial" w:eastAsia="Arial"/>
          <w:sz w:val="20"/>
          <w:szCs w:val="20"/>
          <w:color w:val="6B6C6F"/>
          <w:spacing w:val="6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are</w:t>
      </w:r>
      <w:r>
        <w:rPr>
          <w:rFonts w:ascii="Arial" w:hAnsi="Arial" w:cs="Arial" w:eastAsia="Arial"/>
          <w:sz w:val="20"/>
          <w:szCs w:val="20"/>
          <w:color w:val="6B6C6F"/>
          <w:spacing w:val="-7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good</w:t>
      </w:r>
      <w:r>
        <w:rPr>
          <w:rFonts w:ascii="Arial" w:hAnsi="Arial" w:cs="Arial" w:eastAsia="Arial"/>
          <w:sz w:val="20"/>
          <w:szCs w:val="20"/>
          <w:color w:val="6B6C6F"/>
          <w:spacing w:val="10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things</w:t>
      </w:r>
      <w:r>
        <w:rPr>
          <w:rFonts w:ascii="Arial" w:hAnsi="Arial" w:cs="Arial" w:eastAsia="Arial"/>
          <w:sz w:val="20"/>
          <w:szCs w:val="20"/>
          <w:color w:val="6B6C6F"/>
          <w:spacing w:val="23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about</w:t>
      </w:r>
      <w:r>
        <w:rPr>
          <w:rFonts w:ascii="Arial" w:hAnsi="Arial" w:cs="Arial" w:eastAsia="Arial"/>
          <w:sz w:val="20"/>
          <w:szCs w:val="20"/>
          <w:color w:val="6B6C6F"/>
          <w:spacing w:val="6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pub</w:t>
      </w:r>
      <w:r>
        <w:rPr>
          <w:rFonts w:ascii="Arial" w:hAnsi="Arial" w:cs="Arial" w:eastAsia="Arial"/>
          <w:sz w:val="20"/>
          <w:szCs w:val="20"/>
          <w:color w:val="6B6C6F"/>
          <w:spacing w:val="8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at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  <w:position w:val="-1"/>
        </w:rPr>
        <w:t>moment?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9" w:after="0" w:line="240" w:lineRule="auto"/>
        <w:ind w:left="10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5A5B5D"/>
          <w:spacing w:val="0"/>
          <w:w w:val="100"/>
        </w:rPr>
        <w:t>Weaknesses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3" w:after="0" w:line="228" w:lineRule="exact"/>
        <w:ind w:left="1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What</w:t>
      </w:r>
      <w:r>
        <w:rPr>
          <w:rFonts w:ascii="Arial" w:hAnsi="Arial" w:cs="Arial" w:eastAsia="Arial"/>
          <w:sz w:val="20"/>
          <w:szCs w:val="20"/>
          <w:color w:val="6B6C6F"/>
          <w:spacing w:val="6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are</w:t>
      </w:r>
      <w:r>
        <w:rPr>
          <w:rFonts w:ascii="Arial" w:hAnsi="Arial" w:cs="Arial" w:eastAsia="Arial"/>
          <w:sz w:val="20"/>
          <w:szCs w:val="20"/>
          <w:color w:val="6B6C6F"/>
          <w:spacing w:val="-7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bad</w:t>
      </w:r>
      <w:r>
        <w:rPr>
          <w:rFonts w:ascii="Arial" w:hAnsi="Arial" w:cs="Arial" w:eastAsia="Arial"/>
          <w:sz w:val="20"/>
          <w:szCs w:val="20"/>
          <w:color w:val="6B6C6F"/>
          <w:spacing w:val="-2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things</w:t>
      </w:r>
      <w:r>
        <w:rPr>
          <w:rFonts w:ascii="Arial" w:hAnsi="Arial" w:cs="Arial" w:eastAsia="Arial"/>
          <w:sz w:val="20"/>
          <w:szCs w:val="20"/>
          <w:color w:val="6B6C6F"/>
          <w:spacing w:val="23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about</w:t>
      </w:r>
      <w:r>
        <w:rPr>
          <w:rFonts w:ascii="Arial" w:hAnsi="Arial" w:cs="Arial" w:eastAsia="Arial"/>
          <w:sz w:val="20"/>
          <w:szCs w:val="20"/>
          <w:color w:val="6B6C6F"/>
          <w:spacing w:val="6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pub</w:t>
      </w:r>
      <w:r>
        <w:rPr>
          <w:rFonts w:ascii="Arial" w:hAnsi="Arial" w:cs="Arial" w:eastAsia="Arial"/>
          <w:sz w:val="20"/>
          <w:szCs w:val="20"/>
          <w:color w:val="6B6C6F"/>
          <w:spacing w:val="8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at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  <w:position w:val="-1"/>
        </w:rPr>
        <w:t>moment?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9" w:after="0" w:line="240" w:lineRule="auto"/>
        <w:ind w:left="10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5A5B5D"/>
          <w:spacing w:val="0"/>
          <w:w w:val="100"/>
        </w:rPr>
        <w:t>Opportunities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3" w:after="0" w:line="228" w:lineRule="exact"/>
        <w:ind w:left="1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  <w:position w:val="-1"/>
        </w:rPr>
        <w:t>What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8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  <w:position w:val="-1"/>
        </w:rPr>
        <w:t>can</w:t>
      </w:r>
      <w:r>
        <w:rPr>
          <w:rFonts w:ascii="Arial" w:hAnsi="Arial" w:cs="Arial" w:eastAsia="Arial"/>
          <w:sz w:val="20"/>
          <w:szCs w:val="20"/>
          <w:color w:val="6B6C6F"/>
          <w:spacing w:val="-6"/>
          <w:w w:val="88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  <w:position w:val="-1"/>
        </w:rPr>
        <w:t>you</w:t>
      </w:r>
      <w:r>
        <w:rPr>
          <w:rFonts w:ascii="Arial" w:hAnsi="Arial" w:cs="Arial" w:eastAsia="Arial"/>
          <w:sz w:val="20"/>
          <w:szCs w:val="20"/>
          <w:color w:val="6B6C6F"/>
          <w:spacing w:val="4"/>
          <w:w w:val="88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  <w:position w:val="-1"/>
        </w:rPr>
        <w:t>introduce</w:t>
      </w:r>
      <w:r>
        <w:rPr>
          <w:rFonts w:ascii="Arial" w:hAnsi="Arial" w:cs="Arial" w:eastAsia="Arial"/>
          <w:sz w:val="20"/>
          <w:szCs w:val="20"/>
          <w:color w:val="6B6C6F"/>
          <w:spacing w:val="17"/>
          <w:w w:val="88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  <w:position w:val="-1"/>
        </w:rPr>
        <w:t>to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make</w:t>
      </w:r>
      <w:r>
        <w:rPr>
          <w:rFonts w:ascii="Arial" w:hAnsi="Arial" w:cs="Arial" w:eastAsia="Arial"/>
          <w:sz w:val="20"/>
          <w:szCs w:val="20"/>
          <w:color w:val="6B6C6F"/>
          <w:spacing w:val="-4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this</w:t>
      </w:r>
      <w:r>
        <w:rPr>
          <w:rFonts w:ascii="Arial" w:hAnsi="Arial" w:cs="Arial" w:eastAsia="Arial"/>
          <w:sz w:val="20"/>
          <w:szCs w:val="20"/>
          <w:color w:val="6B6C6F"/>
          <w:spacing w:val="17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a</w:t>
      </w:r>
      <w:r>
        <w:rPr>
          <w:rFonts w:ascii="Arial" w:hAnsi="Arial" w:cs="Arial" w:eastAsia="Arial"/>
          <w:sz w:val="20"/>
          <w:szCs w:val="20"/>
          <w:color w:val="6B6C6F"/>
          <w:spacing w:val="-8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more</w:t>
      </w:r>
      <w:r>
        <w:rPr>
          <w:rFonts w:ascii="Arial" w:hAnsi="Arial" w:cs="Arial" w:eastAsia="Arial"/>
          <w:sz w:val="20"/>
          <w:szCs w:val="20"/>
          <w:color w:val="6B6C6F"/>
          <w:spacing w:val="15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  <w:position w:val="-1"/>
        </w:rPr>
        <w:t>successful</w:t>
      </w:r>
      <w:r>
        <w:rPr>
          <w:rFonts w:ascii="Arial" w:hAnsi="Arial" w:cs="Arial" w:eastAsia="Arial"/>
          <w:sz w:val="20"/>
          <w:szCs w:val="20"/>
          <w:color w:val="6B6C6F"/>
          <w:spacing w:val="20"/>
          <w:w w:val="8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  <w:position w:val="-1"/>
        </w:rPr>
        <w:t>business?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9" w:after="0" w:line="240" w:lineRule="auto"/>
        <w:ind w:left="10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5A5B5D"/>
          <w:spacing w:val="0"/>
          <w:w w:val="100"/>
        </w:rPr>
        <w:t>Threats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3" w:after="0" w:line="240" w:lineRule="auto"/>
        <w:ind w:left="1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What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could</w:t>
      </w:r>
      <w:r>
        <w:rPr>
          <w:rFonts w:ascii="Arial" w:hAnsi="Arial" w:cs="Arial" w:eastAsia="Arial"/>
          <w:sz w:val="20"/>
          <w:szCs w:val="20"/>
          <w:color w:val="6B6C6F"/>
          <w:spacing w:val="1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stop</w:t>
      </w:r>
      <w:r>
        <w:rPr>
          <w:rFonts w:ascii="Arial" w:hAnsi="Arial" w:cs="Arial" w:eastAsia="Arial"/>
          <w:sz w:val="20"/>
          <w:szCs w:val="20"/>
          <w:color w:val="6B6C6F"/>
          <w:spacing w:val="1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you</w:t>
      </w:r>
      <w:r>
        <w:rPr>
          <w:rFonts w:ascii="Arial" w:hAnsi="Arial" w:cs="Arial" w:eastAsia="Arial"/>
          <w:sz w:val="20"/>
          <w:szCs w:val="20"/>
          <w:color w:val="6B6C6F"/>
          <w:spacing w:val="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making</w:t>
      </w:r>
      <w:r>
        <w:rPr>
          <w:rFonts w:ascii="Arial" w:hAnsi="Arial" w:cs="Arial" w:eastAsia="Arial"/>
          <w:sz w:val="20"/>
          <w:szCs w:val="20"/>
          <w:color w:val="6B6C6F"/>
          <w:spacing w:val="7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this</w:t>
      </w:r>
      <w:r>
        <w:rPr>
          <w:rFonts w:ascii="Arial" w:hAnsi="Arial" w:cs="Arial" w:eastAsia="Arial"/>
          <w:sz w:val="20"/>
          <w:szCs w:val="20"/>
          <w:color w:val="6B6C6F"/>
          <w:spacing w:val="13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a</w:t>
      </w:r>
      <w:r>
        <w:rPr>
          <w:rFonts w:ascii="Arial" w:hAnsi="Arial" w:cs="Arial" w:eastAsia="Arial"/>
          <w:sz w:val="20"/>
          <w:szCs w:val="20"/>
          <w:color w:val="6B6C6F"/>
          <w:spacing w:val="-9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successful</w:t>
      </w:r>
      <w:r>
        <w:rPr>
          <w:rFonts w:ascii="Arial" w:hAnsi="Arial" w:cs="Arial" w:eastAsia="Arial"/>
          <w:sz w:val="20"/>
          <w:szCs w:val="20"/>
          <w:color w:val="6B6C6F"/>
          <w:spacing w:val="1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buisness?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620" w:bottom="280" w:left="760" w:right="1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29.283001pt;margin-top:88.941017pt;width:537.146pt;height:316.48pt;mso-position-horizontal-relative:page;mso-position-vertical-relative:page;z-index:-871" coordorigin="586,1779" coordsize="10743,6330">
            <v:shape style="position:absolute;left:586;top:1779;width:10743;height:6330" coordorigin="586,1779" coordsize="10743,6330" path="m586,8108l11329,8108,11329,1779,586,1779,586,8108xe" filled="f" stroked="t" strokeweight="1pt" strokecolor="#373529">
              <v:path arrowok="t"/>
            </v:shape>
          </v:group>
          <w10:wrap type="none"/>
        </w:pict>
      </w:r>
      <w:r>
        <w:rPr/>
        <w:pict>
          <v:group style="position:absolute;margin-left:28.346001pt;margin-top:429.450012pt;width:538.083pt;height:383.594pt;mso-position-horizontal-relative:page;mso-position-vertical-relative:page;z-index:-870" coordorigin="567,8589" coordsize="10762,7672">
            <v:shape style="position:absolute;left:567;top:8589;width:10762;height:7672" coordorigin="567,8589" coordsize="10762,7672" path="m567,16261l11329,16261,11329,8589,567,8589,567,16261xe" filled="f" stroked="t" strokeweight="1pt" strokecolor="#373529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9" w:after="0" w:line="240" w:lineRule="auto"/>
        <w:ind w:left="129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5A5B5D"/>
          <w:spacing w:val="0"/>
          <w:w w:val="100"/>
        </w:rPr>
        <w:t>Offer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3" w:after="0" w:line="250" w:lineRule="auto"/>
        <w:ind w:left="129" w:right="23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What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6B6C6F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you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offer</w:t>
      </w:r>
      <w:r>
        <w:rPr>
          <w:rFonts w:ascii="Arial" w:hAnsi="Arial" w:cs="Arial" w:eastAsia="Arial"/>
          <w:sz w:val="20"/>
          <w:szCs w:val="20"/>
          <w:color w:val="6B6C6F"/>
          <w:spacing w:val="8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customers</w:t>
      </w:r>
      <w:r>
        <w:rPr>
          <w:rFonts w:ascii="Arial" w:hAnsi="Arial" w:cs="Arial" w:eastAsia="Arial"/>
          <w:sz w:val="20"/>
          <w:szCs w:val="20"/>
          <w:color w:val="6B6C6F"/>
          <w:spacing w:val="9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coming</w:t>
      </w:r>
      <w:r>
        <w:rPr>
          <w:rFonts w:ascii="Arial" w:hAnsi="Arial" w:cs="Arial" w:eastAsia="Arial"/>
          <w:sz w:val="20"/>
          <w:szCs w:val="20"/>
          <w:color w:val="6B6C6F"/>
          <w:spacing w:val="13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into</w:t>
      </w:r>
      <w:r>
        <w:rPr>
          <w:rFonts w:ascii="Arial" w:hAnsi="Arial" w:cs="Arial" w:eastAsia="Arial"/>
          <w:sz w:val="20"/>
          <w:szCs w:val="20"/>
          <w:color w:val="6B6C6F"/>
          <w:spacing w:val="13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your</w:t>
      </w:r>
      <w:r>
        <w:rPr>
          <w:rFonts w:ascii="Arial" w:hAnsi="Arial" w:cs="Arial" w:eastAsia="Arial"/>
          <w:sz w:val="20"/>
          <w:szCs w:val="20"/>
          <w:color w:val="6B6C6F"/>
          <w:spacing w:val="8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pub?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Think</w:t>
      </w:r>
      <w:r>
        <w:rPr>
          <w:rFonts w:ascii="Arial" w:hAnsi="Arial" w:cs="Arial" w:eastAsia="Arial"/>
          <w:sz w:val="20"/>
          <w:szCs w:val="20"/>
          <w:color w:val="6B6C6F"/>
          <w:spacing w:val="-5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about</w:t>
      </w:r>
      <w:r>
        <w:rPr>
          <w:rFonts w:ascii="Arial" w:hAnsi="Arial" w:cs="Arial" w:eastAsia="Arial"/>
          <w:sz w:val="20"/>
          <w:szCs w:val="20"/>
          <w:color w:val="6B6C6F"/>
          <w:spacing w:val="-5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food</w:t>
      </w:r>
      <w:r>
        <w:rPr>
          <w:rFonts w:ascii="Arial" w:hAnsi="Arial" w:cs="Arial" w:eastAsia="Arial"/>
          <w:sz w:val="20"/>
          <w:szCs w:val="20"/>
          <w:color w:val="6B6C6F"/>
          <w:spacing w:val="8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and</w:t>
      </w:r>
      <w:r>
        <w:rPr>
          <w:rFonts w:ascii="Arial" w:hAnsi="Arial" w:cs="Arial" w:eastAsia="Arial"/>
          <w:sz w:val="20"/>
          <w:szCs w:val="20"/>
          <w:color w:val="6B6C6F"/>
          <w:spacing w:val="-1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attach</w:t>
      </w:r>
      <w:r>
        <w:rPr>
          <w:rFonts w:ascii="Arial" w:hAnsi="Arial" w:cs="Arial" w:eastAsia="Arial"/>
          <w:sz w:val="20"/>
          <w:szCs w:val="20"/>
          <w:color w:val="6B6C6F"/>
          <w:spacing w:val="-11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any</w:t>
      </w:r>
      <w:r>
        <w:rPr>
          <w:rFonts w:ascii="Arial" w:hAnsi="Arial" w:cs="Arial" w:eastAsia="Arial"/>
          <w:sz w:val="20"/>
          <w:szCs w:val="20"/>
          <w:color w:val="6B6C6F"/>
          <w:spacing w:val="-1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sample</w:t>
      </w:r>
      <w:r>
        <w:rPr>
          <w:rFonts w:ascii="Arial" w:hAnsi="Arial" w:cs="Arial" w:eastAsia="Arial"/>
          <w:sz w:val="20"/>
          <w:szCs w:val="20"/>
          <w:color w:val="6B6C6F"/>
          <w:spacing w:val="-13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menus,</w:t>
      </w:r>
      <w:r>
        <w:rPr>
          <w:rFonts w:ascii="Arial" w:hAnsi="Arial" w:cs="Arial" w:eastAsia="Arial"/>
          <w:sz w:val="20"/>
          <w:szCs w:val="20"/>
          <w:color w:val="6B6C6F"/>
          <w:spacing w:val="-6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entertainment,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opening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hours,</w:t>
      </w:r>
      <w:r>
        <w:rPr>
          <w:rFonts w:ascii="Arial" w:hAnsi="Arial" w:cs="Arial" w:eastAsia="Arial"/>
          <w:sz w:val="20"/>
          <w:szCs w:val="20"/>
          <w:color w:val="6B6C6F"/>
          <w:spacing w:val="1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atmosphere,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decor,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drinks</w:t>
      </w:r>
      <w:r>
        <w:rPr>
          <w:rFonts w:ascii="Arial" w:hAnsi="Arial" w:cs="Arial" w:eastAsia="Arial"/>
          <w:sz w:val="20"/>
          <w:szCs w:val="20"/>
          <w:color w:val="6B6C6F"/>
          <w:spacing w:val="17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range,</w:t>
      </w:r>
      <w:r>
        <w:rPr>
          <w:rFonts w:ascii="Arial" w:hAnsi="Arial" w:cs="Arial" w:eastAsia="Arial"/>
          <w:sz w:val="20"/>
          <w:szCs w:val="20"/>
          <w:color w:val="6B6C6F"/>
          <w:spacing w:val="-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etc.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9" w:after="0" w:line="240" w:lineRule="auto"/>
        <w:ind w:left="11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5A5B5D"/>
          <w:spacing w:val="0"/>
          <w:w w:val="100"/>
        </w:rPr>
        <w:t>Customers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3" w:after="0" w:line="250" w:lineRule="auto"/>
        <w:ind w:left="110" w:right="223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Who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6B6C6F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be</w:t>
      </w:r>
      <w:r>
        <w:rPr>
          <w:rFonts w:ascii="Arial" w:hAnsi="Arial" w:cs="Arial" w:eastAsia="Arial"/>
          <w:sz w:val="20"/>
          <w:szCs w:val="20"/>
          <w:color w:val="6B6C6F"/>
          <w:spacing w:val="-8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your</w:t>
      </w:r>
      <w:r>
        <w:rPr>
          <w:rFonts w:ascii="Arial" w:hAnsi="Arial" w:cs="Arial" w:eastAsia="Arial"/>
          <w:sz w:val="20"/>
          <w:szCs w:val="20"/>
          <w:color w:val="6B6C6F"/>
          <w:spacing w:val="12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customers?</w:t>
      </w:r>
      <w:r>
        <w:rPr>
          <w:rFonts w:ascii="Arial" w:hAnsi="Arial" w:cs="Arial" w:eastAsia="Arial"/>
          <w:sz w:val="20"/>
          <w:szCs w:val="20"/>
          <w:color w:val="6B6C6F"/>
          <w:spacing w:val="2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Will</w:t>
      </w:r>
      <w:r>
        <w:rPr>
          <w:rFonts w:ascii="Arial" w:hAnsi="Arial" w:cs="Arial" w:eastAsia="Arial"/>
          <w:sz w:val="20"/>
          <w:szCs w:val="20"/>
          <w:color w:val="6B6C6F"/>
          <w:spacing w:val="17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they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be</w:t>
      </w:r>
      <w:r>
        <w:rPr>
          <w:rFonts w:ascii="Arial" w:hAnsi="Arial" w:cs="Arial" w:eastAsia="Arial"/>
          <w:sz w:val="20"/>
          <w:szCs w:val="20"/>
          <w:color w:val="6B6C6F"/>
          <w:spacing w:val="-8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different</w:t>
      </w:r>
      <w:r>
        <w:rPr>
          <w:rFonts w:ascii="Arial" w:hAnsi="Arial" w:cs="Arial" w:eastAsia="Arial"/>
          <w:sz w:val="20"/>
          <w:szCs w:val="20"/>
          <w:color w:val="6B6C6F"/>
          <w:spacing w:val="15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6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5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6"/>
        </w:rPr>
        <w:t>evenings</w:t>
      </w:r>
      <w:r>
        <w:rPr>
          <w:rFonts w:ascii="Arial" w:hAnsi="Arial" w:cs="Arial" w:eastAsia="Arial"/>
          <w:sz w:val="20"/>
          <w:szCs w:val="20"/>
          <w:color w:val="6B6C6F"/>
          <w:spacing w:val="10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6"/>
        </w:rPr>
        <w:t>as</w:t>
      </w:r>
      <w:r>
        <w:rPr>
          <w:rFonts w:ascii="Arial" w:hAnsi="Arial" w:cs="Arial" w:eastAsia="Arial"/>
          <w:sz w:val="20"/>
          <w:szCs w:val="20"/>
          <w:color w:val="6B6C6F"/>
          <w:spacing w:val="-2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6"/>
        </w:rPr>
        <w:t>opposed</w:t>
      </w:r>
      <w:r>
        <w:rPr>
          <w:rFonts w:ascii="Arial" w:hAnsi="Arial" w:cs="Arial" w:eastAsia="Arial"/>
          <w:sz w:val="20"/>
          <w:szCs w:val="20"/>
          <w:color w:val="6B6C6F"/>
          <w:spacing w:val="17"/>
          <w:w w:val="86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daytimes?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Who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9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6B6C6F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you</w:t>
      </w:r>
      <w:r>
        <w:rPr>
          <w:rFonts w:ascii="Arial" w:hAnsi="Arial" w:cs="Arial" w:eastAsia="Arial"/>
          <w:sz w:val="20"/>
          <w:szCs w:val="20"/>
          <w:color w:val="6B6C6F"/>
          <w:spacing w:val="8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attract</w:t>
      </w:r>
      <w:r>
        <w:rPr>
          <w:rFonts w:ascii="Arial" w:hAnsi="Arial" w:cs="Arial" w:eastAsia="Arial"/>
          <w:sz w:val="20"/>
          <w:szCs w:val="20"/>
          <w:color w:val="6B6C6F"/>
          <w:spacing w:val="12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at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weekends?</w:t>
      </w:r>
      <w:r>
        <w:rPr>
          <w:rFonts w:ascii="Arial" w:hAnsi="Arial" w:cs="Arial" w:eastAsia="Arial"/>
          <w:sz w:val="20"/>
          <w:szCs w:val="20"/>
          <w:color w:val="6B6C6F"/>
          <w:spacing w:val="-9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Think</w:t>
      </w:r>
      <w:r>
        <w:rPr>
          <w:rFonts w:ascii="Arial" w:hAnsi="Arial" w:cs="Arial" w:eastAsia="Arial"/>
          <w:sz w:val="20"/>
          <w:szCs w:val="20"/>
          <w:color w:val="6B6C6F"/>
          <w:spacing w:val="6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about</w:t>
      </w:r>
      <w:r>
        <w:rPr>
          <w:rFonts w:ascii="Arial" w:hAnsi="Arial" w:cs="Arial" w:eastAsia="Arial"/>
          <w:sz w:val="20"/>
          <w:szCs w:val="20"/>
          <w:color w:val="6B6C6F"/>
          <w:spacing w:val="6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age</w:t>
      </w:r>
      <w:r>
        <w:rPr>
          <w:rFonts w:ascii="Arial" w:hAnsi="Arial" w:cs="Arial" w:eastAsia="Arial"/>
          <w:sz w:val="20"/>
          <w:szCs w:val="20"/>
          <w:color w:val="6B6C6F"/>
          <w:spacing w:val="-12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types,</w:t>
      </w:r>
      <w:r>
        <w:rPr>
          <w:rFonts w:ascii="Arial" w:hAnsi="Arial" w:cs="Arial" w:eastAsia="Arial"/>
          <w:sz w:val="20"/>
          <w:szCs w:val="20"/>
          <w:color w:val="6B6C6F"/>
          <w:spacing w:val="7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gender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and</w:t>
      </w:r>
      <w:r>
        <w:rPr>
          <w:rFonts w:ascii="Arial" w:hAnsi="Arial" w:cs="Arial" w:eastAsia="Arial"/>
          <w:sz w:val="20"/>
          <w:szCs w:val="20"/>
          <w:color w:val="6B6C6F"/>
          <w:spacing w:val="-2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profession.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737" w:footer="0" w:top="1140" w:bottom="280" w:left="740" w:right="1520"/>
          <w:headerReference w:type="default" r:id="rId9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29.033001pt;margin-top:88.941017pt;width:538.083pt;height:724.102pt;mso-position-horizontal-relative:page;mso-position-vertical-relative:page;z-index:-869" coordorigin="581,1779" coordsize="10762,14482">
            <v:shape style="position:absolute;left:581;top:1779;width:10762;height:14482" coordorigin="581,1779" coordsize="10762,14482" path="m581,16261l11342,16261,11342,1779,581,1779,581,16261xe" filled="f" stroked="t" strokeweight="1pt" strokecolor="#373529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9" w:after="0" w:line="240" w:lineRule="auto"/>
        <w:ind w:left="104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5A5B5D"/>
          <w:spacing w:val="0"/>
          <w:w w:val="100"/>
        </w:rPr>
        <w:t>Marketing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3" w:after="0" w:line="240" w:lineRule="auto"/>
        <w:ind w:left="10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How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6B6C6F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you</w:t>
      </w:r>
      <w:r>
        <w:rPr>
          <w:rFonts w:ascii="Arial" w:hAnsi="Arial" w:cs="Arial" w:eastAsia="Arial"/>
          <w:sz w:val="20"/>
          <w:szCs w:val="20"/>
          <w:color w:val="6B6C6F"/>
          <w:spacing w:val="8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market</w:t>
      </w:r>
      <w:r>
        <w:rPr>
          <w:rFonts w:ascii="Arial" w:hAnsi="Arial" w:cs="Arial" w:eastAsia="Arial"/>
          <w:sz w:val="20"/>
          <w:szCs w:val="20"/>
          <w:color w:val="6B6C6F"/>
          <w:spacing w:val="13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your</w:t>
      </w:r>
      <w:r>
        <w:rPr>
          <w:rFonts w:ascii="Arial" w:hAnsi="Arial" w:cs="Arial" w:eastAsia="Arial"/>
          <w:sz w:val="20"/>
          <w:szCs w:val="20"/>
          <w:color w:val="6B6C6F"/>
          <w:spacing w:val="17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pub</w:t>
      </w:r>
      <w:r>
        <w:rPr>
          <w:rFonts w:ascii="Arial" w:hAnsi="Arial" w:cs="Arial" w:eastAsia="Arial"/>
          <w:sz w:val="20"/>
          <w:szCs w:val="20"/>
          <w:color w:val="6B6C6F"/>
          <w:spacing w:val="8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and</w:t>
      </w:r>
      <w:r>
        <w:rPr>
          <w:rFonts w:ascii="Arial" w:hAnsi="Arial" w:cs="Arial" w:eastAsia="Arial"/>
          <w:sz w:val="20"/>
          <w:szCs w:val="20"/>
          <w:color w:val="6B6C6F"/>
          <w:spacing w:val="-2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let</w:t>
      </w:r>
      <w:r>
        <w:rPr>
          <w:rFonts w:ascii="Arial" w:hAnsi="Arial" w:cs="Arial" w:eastAsia="Arial"/>
          <w:sz w:val="20"/>
          <w:szCs w:val="20"/>
          <w:color w:val="6B6C6F"/>
          <w:spacing w:val="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surrounding</w:t>
      </w:r>
      <w:r>
        <w:rPr>
          <w:rFonts w:ascii="Arial" w:hAnsi="Arial" w:cs="Arial" w:eastAsia="Arial"/>
          <w:sz w:val="20"/>
          <w:szCs w:val="20"/>
          <w:color w:val="6B6C6F"/>
          <w:spacing w:val="43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area</w:t>
      </w:r>
      <w:r>
        <w:rPr>
          <w:rFonts w:ascii="Arial" w:hAnsi="Arial" w:cs="Arial" w:eastAsia="Arial"/>
          <w:sz w:val="20"/>
          <w:szCs w:val="20"/>
          <w:color w:val="6B6C6F"/>
          <w:spacing w:val="-1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know</w:t>
      </w:r>
      <w:r>
        <w:rPr>
          <w:rFonts w:ascii="Arial" w:hAnsi="Arial" w:cs="Arial" w:eastAsia="Arial"/>
          <w:sz w:val="20"/>
          <w:szCs w:val="20"/>
          <w:color w:val="6B6C6F"/>
          <w:spacing w:val="15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what</w:t>
      </w:r>
      <w:r>
        <w:rPr>
          <w:rFonts w:ascii="Arial" w:hAnsi="Arial" w:cs="Arial" w:eastAsia="Arial"/>
          <w:sz w:val="20"/>
          <w:szCs w:val="20"/>
          <w:color w:val="6B6C6F"/>
          <w:spacing w:val="10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you</w:t>
      </w:r>
      <w:r>
        <w:rPr>
          <w:rFonts w:ascii="Arial" w:hAnsi="Arial" w:cs="Arial" w:eastAsia="Arial"/>
          <w:sz w:val="20"/>
          <w:szCs w:val="20"/>
          <w:color w:val="6B6C6F"/>
          <w:spacing w:val="8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will</w:t>
      </w:r>
      <w:r>
        <w:rPr>
          <w:rFonts w:ascii="Arial" w:hAnsi="Arial" w:cs="Arial" w:eastAsia="Arial"/>
          <w:sz w:val="20"/>
          <w:szCs w:val="20"/>
          <w:color w:val="6B6C6F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4"/>
        </w:rPr>
        <w:t>be</w:t>
      </w:r>
      <w:r>
        <w:rPr>
          <w:rFonts w:ascii="Arial" w:hAnsi="Arial" w:cs="Arial" w:eastAsia="Arial"/>
          <w:sz w:val="20"/>
          <w:szCs w:val="20"/>
          <w:color w:val="6B6C6F"/>
          <w:spacing w:val="3"/>
          <w:w w:val="84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offering?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737" w:footer="0" w:top="1140" w:bottom="280" w:left="760" w:right="1520"/>
          <w:pgSz w:w="11920" w:h="16840"/>
        </w:sectPr>
      </w:pPr>
      <w:rPr/>
    </w:p>
    <w:p>
      <w:pPr>
        <w:spacing w:before="42" w:after="0" w:line="240" w:lineRule="auto"/>
        <w:ind w:left="11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pict>
          <v:group style="position:absolute;margin-left:28.346001pt;margin-top:28.346014pt;width:538.583pt;height:785.197pt;mso-position-horizontal-relative:page;mso-position-vertical-relative:page;z-index:-868" coordorigin="567,567" coordsize="10772,15704">
            <v:shape style="position:absolute;left:567;top:567;width:10772;height:15704" coordorigin="567,567" coordsize="10772,15704" path="m567,16271l11339,16271,11339,567,567,567,567,16271xe" filled="f" stroked="t" strokeweight="1pt" strokecolor="#373529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89"/>
        </w:rPr>
        <w:t>Additional</w:t>
      </w:r>
      <w:r>
        <w:rPr>
          <w:rFonts w:ascii="Arial" w:hAnsi="Arial" w:cs="Arial" w:eastAsia="Arial"/>
          <w:sz w:val="36"/>
          <w:szCs w:val="36"/>
          <w:color w:val="5A5B5D"/>
          <w:spacing w:val="1"/>
          <w:w w:val="89"/>
        </w:rPr>
        <w:t> </w: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100"/>
        </w:rPr>
        <w:t>Information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3" w:after="0" w:line="240" w:lineRule="auto"/>
        <w:ind w:left="11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</w:rPr>
        <w:t>Please</w:t>
      </w:r>
      <w:r>
        <w:rPr>
          <w:rFonts w:ascii="Arial" w:hAnsi="Arial" w:cs="Arial" w:eastAsia="Arial"/>
          <w:sz w:val="20"/>
          <w:szCs w:val="20"/>
          <w:color w:val="6B6C6F"/>
          <w:spacing w:val="-10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</w:rPr>
        <w:t>add</w:t>
      </w:r>
      <w:r>
        <w:rPr>
          <w:rFonts w:ascii="Arial" w:hAnsi="Arial" w:cs="Arial" w:eastAsia="Arial"/>
          <w:sz w:val="20"/>
          <w:szCs w:val="20"/>
          <w:color w:val="6B6C6F"/>
          <w:spacing w:val="6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</w:rPr>
        <w:t>any</w:t>
      </w:r>
      <w:r>
        <w:rPr>
          <w:rFonts w:ascii="Arial" w:hAnsi="Arial" w:cs="Arial" w:eastAsia="Arial"/>
          <w:sz w:val="20"/>
          <w:szCs w:val="20"/>
          <w:color w:val="6B6C6F"/>
          <w:spacing w:val="6"/>
          <w:w w:val="85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information/plans</w:t>
      </w:r>
      <w:r>
        <w:rPr>
          <w:rFonts w:ascii="Arial" w:hAnsi="Arial" w:cs="Arial" w:eastAsia="Arial"/>
          <w:sz w:val="20"/>
          <w:szCs w:val="20"/>
          <w:color w:val="6B6C6F"/>
          <w:spacing w:val="4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which</w:t>
      </w:r>
      <w:r>
        <w:rPr>
          <w:rFonts w:ascii="Arial" w:hAnsi="Arial" w:cs="Arial" w:eastAsia="Arial"/>
          <w:sz w:val="20"/>
          <w:szCs w:val="20"/>
          <w:color w:val="6B6C6F"/>
          <w:spacing w:val="1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you</w:t>
      </w:r>
      <w:r>
        <w:rPr>
          <w:rFonts w:ascii="Arial" w:hAnsi="Arial" w:cs="Arial" w:eastAsia="Arial"/>
          <w:sz w:val="20"/>
          <w:szCs w:val="20"/>
          <w:color w:val="6B6C6F"/>
          <w:spacing w:val="4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think</w:t>
      </w:r>
      <w:r>
        <w:rPr>
          <w:rFonts w:ascii="Arial" w:hAnsi="Arial" w:cs="Arial" w:eastAsia="Arial"/>
          <w:sz w:val="20"/>
          <w:szCs w:val="20"/>
          <w:color w:val="6B6C6F"/>
          <w:spacing w:val="18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may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be</w:t>
      </w:r>
      <w:r>
        <w:rPr>
          <w:rFonts w:ascii="Arial" w:hAnsi="Arial" w:cs="Arial" w:eastAsia="Arial"/>
          <w:sz w:val="20"/>
          <w:szCs w:val="20"/>
          <w:color w:val="6B6C6F"/>
          <w:spacing w:val="-8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</w:rPr>
        <w:t>relevant</w:t>
      </w:r>
      <w:r>
        <w:rPr>
          <w:rFonts w:ascii="Arial" w:hAnsi="Arial" w:cs="Arial" w:eastAsia="Arial"/>
          <w:sz w:val="20"/>
          <w:szCs w:val="20"/>
          <w:color w:val="6B6C6F"/>
          <w:spacing w:val="-6"/>
          <w:w w:val="88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6B6C6F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1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7"/>
        </w:rPr>
        <w:t>business</w:t>
      </w:r>
      <w:r>
        <w:rPr>
          <w:rFonts w:ascii="Arial" w:hAnsi="Arial" w:cs="Arial" w:eastAsia="Arial"/>
          <w:sz w:val="20"/>
          <w:szCs w:val="20"/>
          <w:color w:val="6B6C6F"/>
          <w:spacing w:val="9"/>
          <w:w w:val="87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</w:rPr>
        <w:t>plan.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740" w:bottom="280" w:left="740" w:right="1680"/>
          <w:headerReference w:type="default" r:id="rId10"/>
          <w:pgSz w:w="11920" w:h="16840"/>
        </w:sectPr>
      </w:pPr>
      <w:rPr/>
    </w:p>
    <w:p>
      <w:pPr>
        <w:spacing w:before="42" w:after="0" w:line="240" w:lineRule="auto"/>
        <w:ind w:left="11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pict>
          <v:group style="position:absolute;margin-left:27.846001pt;margin-top:27.846014pt;width:539.583pt;height:786.197pt;mso-position-horizontal-relative:page;mso-position-vertical-relative:page;z-index:-867" coordorigin="557,557" coordsize="10792,15724">
            <v:group style="position:absolute;left:567;top:567;width:10772;height:15704" coordorigin="567,567" coordsize="10772,15704">
              <v:shape style="position:absolute;left:567;top:567;width:10772;height:15704" coordorigin="567,567" coordsize="10772,15704" path="m567,16271l11339,16271,11339,567,567,567,567,16271xe" filled="f" stroked="t" strokeweight="1pt" strokecolor="#373529">
                <v:path arrowok="t"/>
              </v:shape>
            </v:group>
            <v:group style="position:absolute;left:1145;top:7379;width:9612;height:405" coordorigin="1145,7379" coordsize="9612,405">
              <v:shape style="position:absolute;left:1145;top:7379;width:9612;height:405" coordorigin="1145,7379" coordsize="9612,405" path="m1145,7784l10757,7784,10757,7379,1145,7379,1145,7784e" filled="t" fillcolor="#C2C4C6" stroked="f">
                <v:path arrowok="t"/>
                <v:fill/>
              </v:shape>
            </v:group>
            <v:group style="position:absolute;left:1145;top:10925;width:9612;height:405" coordorigin="1145,10925" coordsize="9612,405">
              <v:shape style="position:absolute;left:1145;top:10925;width:9612;height:405" coordorigin="1145,10925" coordsize="9612,405" path="m1145,11330l10757,11330,10757,10925,1145,10925,1145,11330e" filled="t" fillcolor="#C2C4C6" stroked="f">
                <v:path arrowok="t"/>
                <v:fill/>
              </v:shape>
            </v:group>
            <v:group style="position:absolute;left:7937;top:7387;width:2;height:407" coordorigin="7937,7387" coordsize="2,407">
              <v:shape style="position:absolute;left:7937;top:7387;width:2;height:407" coordorigin="7937,7387" coordsize="0,407" path="m7937,7387l7937,7794e" filled="f" stroked="t" strokeweight="1pt" strokecolor="#231F20">
                <v:path arrowok="t"/>
              </v:shape>
            </v:group>
            <v:group style="position:absolute;left:9354;top:7387;width:2;height:407" coordorigin="9354,7387" coordsize="2,407">
              <v:shape style="position:absolute;left:9354;top:7387;width:2;height:407" coordorigin="9354,7387" coordsize="0,407" path="m9354,7387l9354,7794e" filled="f" stroked="t" strokeweight="1pt" strokecolor="#231F20">
                <v:path arrowok="t"/>
              </v:shape>
            </v:group>
            <v:group style="position:absolute;left:7937;top:10930;width:2;height:407" coordorigin="7937,10930" coordsize="2,407">
              <v:shape style="position:absolute;left:7937;top:10930;width:2;height:407" coordorigin="7937,10930" coordsize="0,407" path="m7937,10930l7937,11337e" filled="f" stroked="t" strokeweight="1pt" strokecolor="#231F20">
                <v:path arrowok="t"/>
              </v:shape>
            </v:group>
            <v:group style="position:absolute;left:9354;top:10930;width:2;height:407" coordorigin="9354,10930" coordsize="2,407">
              <v:shape style="position:absolute;left:9354;top:10930;width:2;height:407" coordorigin="9354,10930" coordsize="0,407" path="m9354,10930l9354,11337e" filled="f" stroked="t" strokeweight="1pt" strokecolor="#231F20">
                <v:path arrowok="t"/>
              </v:shape>
            </v:group>
            <v:group style="position:absolute;left:1144;top:7380;width:9618;height:404" coordorigin="1144,7380" coordsize="9618,404">
              <v:shape style="position:absolute;left:1144;top:7380;width:9618;height:404" coordorigin="1144,7380" coordsize="9618,404" path="m1144,7784l10762,7784,10762,7380,1144,7380,1144,7784xe" filled="f" stroked="t" strokeweight="1pt" strokecolor="#231F20">
                <v:path arrowok="t"/>
              </v:shape>
            </v:group>
            <v:group style="position:absolute;left:1144;top:10923;width:9618;height:404" coordorigin="1144,10923" coordsize="9618,404">
              <v:shape style="position:absolute;left:1144;top:10923;width:9618;height:404" coordorigin="1144,10923" coordsize="9618,404" path="m1144,11327l10762,11327,10762,10923,1144,10923,1144,11327xe" filled="f" stroked="t" strokeweight="1pt" strokecolor="#231F20">
                <v:path arrowok="t"/>
              </v:shape>
            </v:group>
            <v:group style="position:absolute;left:1184;top:12813;width:9558;height:2" coordorigin="1184,12813" coordsize="9558,2">
              <v:shape style="position:absolute;left:1184;top:12813;width:9558;height:2" coordorigin="1184,12813" coordsize="9558,0" path="m1184,12813l10742,12813e" filled="f" stroked="t" strokeweight="1pt" strokecolor="#C2C4C6">
                <v:path arrowok="t"/>
                <v:stroke dashstyle="dash"/>
              </v:shape>
            </v:group>
            <v:group style="position:absolute;left:1144;top:12803;width:2;height:20" coordorigin="1144,12803" coordsize="2,20">
              <v:shape style="position:absolute;left:1144;top:12803;width:2;height:20" coordorigin="1144,12803" coordsize="0,20" path="m1144,12803l1144,12823e" filled="f" stroked="t" strokeweight="0pt" strokecolor="#C2C4C6">
                <v:path arrowok="t"/>
              </v:shape>
            </v:group>
            <v:group style="position:absolute;left:10762;top:12803;width:2;height:20" coordorigin="10762,12803" coordsize="2,20">
              <v:shape style="position:absolute;left:10762;top:12803;width:2;height:20" coordorigin="10762,12803" coordsize="0,20" path="m10762,12803l10762,12823e" filled="f" stroked="t" strokeweight="0pt" strokecolor="#C2C4C6">
                <v:path arrowok="t"/>
              </v:shape>
            </v:group>
            <v:group style="position:absolute;left:1184;top:13330;width:9558;height:2" coordorigin="1184,13330" coordsize="9558,2">
              <v:shape style="position:absolute;left:1184;top:13330;width:9558;height:2" coordorigin="1184,13330" coordsize="9558,0" path="m1184,13330l10742,13330e" filled="f" stroked="t" strokeweight="1pt" strokecolor="#C2C4C6">
                <v:path arrowok="t"/>
                <v:stroke dashstyle="dash"/>
              </v:shape>
            </v:group>
            <v:group style="position:absolute;left:1144;top:13320;width:2;height:20" coordorigin="1144,13320" coordsize="2,20">
              <v:shape style="position:absolute;left:1144;top:13320;width:2;height:20" coordorigin="1144,13320" coordsize="0,20" path="m1144,13320l1144,13340e" filled="f" stroked="t" strokeweight="0pt" strokecolor="#C2C4C6">
                <v:path arrowok="t"/>
              </v:shape>
            </v:group>
            <v:group style="position:absolute;left:10762;top:13320;width:2;height:20" coordorigin="10762,13320" coordsize="2,20">
              <v:shape style="position:absolute;left:10762;top:13320;width:2;height:20" coordorigin="10762,13320" coordsize="0,20" path="m10762,13320l10762,13340e" filled="f" stroked="t" strokeweight="0pt" strokecolor="#C2C4C6">
                <v:path arrowok="t"/>
              </v:shape>
            </v:group>
            <v:group style="position:absolute;left:1184;top:13847;width:9558;height:2" coordorigin="1184,13847" coordsize="9558,2">
              <v:shape style="position:absolute;left:1184;top:13847;width:9558;height:2" coordorigin="1184,13847" coordsize="9558,0" path="m1184,13847l10742,13847e" filled="f" stroked="t" strokeweight="1pt" strokecolor="#C2C4C6">
                <v:path arrowok="t"/>
                <v:stroke dashstyle="dash"/>
              </v:shape>
            </v:group>
            <v:group style="position:absolute;left:1144;top:13837;width:2;height:20" coordorigin="1144,13837" coordsize="2,20">
              <v:shape style="position:absolute;left:1144;top:13837;width:2;height:20" coordorigin="1144,13837" coordsize="0,20" path="m1144,13837l1144,13857e" filled="f" stroked="t" strokeweight="0pt" strokecolor="#C2C4C6">
                <v:path arrowok="t"/>
              </v:shape>
            </v:group>
            <v:group style="position:absolute;left:10762;top:13837;width:2;height:20" coordorigin="10762,13837" coordsize="2,20">
              <v:shape style="position:absolute;left:10762;top:13837;width:2;height:20" coordorigin="10762,13837" coordsize="0,20" path="m10762,13837l10762,13857e" filled="f" stroked="t" strokeweight="0pt" strokecolor="#C2C4C6">
                <v:path arrowok="t"/>
              </v:shape>
            </v:group>
            <v:group style="position:absolute;left:1184;top:14364;width:9558;height:2" coordorigin="1184,14364" coordsize="9558,2">
              <v:shape style="position:absolute;left:1184;top:14364;width:9558;height:2" coordorigin="1184,14364" coordsize="9558,0" path="m1184,14364l10742,14364e" filled="f" stroked="t" strokeweight="1pt" strokecolor="#C2C4C6">
                <v:path arrowok="t"/>
                <v:stroke dashstyle="dash"/>
              </v:shape>
            </v:group>
            <v:group style="position:absolute;left:1144;top:14354;width:2;height:20" coordorigin="1144,14354" coordsize="2,20">
              <v:shape style="position:absolute;left:1144;top:14354;width:2;height:20" coordorigin="1144,14354" coordsize="0,20" path="m1144,14354l1144,14374e" filled="f" stroked="t" strokeweight="0pt" strokecolor="#C2C4C6">
                <v:path arrowok="t"/>
              </v:shape>
            </v:group>
            <v:group style="position:absolute;left:10762;top:14354;width:2;height:20" coordorigin="10762,14354" coordsize="2,20">
              <v:shape style="position:absolute;left:10762;top:14354;width:2;height:20" coordorigin="10762,14354" coordsize="0,20" path="m10762,14354l10762,14374e" filled="f" stroked="t" strokeweight="0pt" strokecolor="#C2C4C6">
                <v:path arrowok="t"/>
              </v:shape>
            </v:group>
            <v:group style="position:absolute;left:1184;top:14881;width:9558;height:2" coordorigin="1184,14881" coordsize="9558,2">
              <v:shape style="position:absolute;left:1184;top:14881;width:9558;height:2" coordorigin="1184,14881" coordsize="9558,0" path="m1184,14881l10742,14881e" filled="f" stroked="t" strokeweight="1pt" strokecolor="#C2C4C6">
                <v:path arrowok="t"/>
                <v:stroke dashstyle="dash"/>
              </v:shape>
            </v:group>
            <v:group style="position:absolute;left:1144;top:14871;width:2;height:20" coordorigin="1144,14871" coordsize="2,20">
              <v:shape style="position:absolute;left:1144;top:14871;width:2;height:20" coordorigin="1144,14871" coordsize="0,20" path="m1144,14871l1144,14891e" filled="f" stroked="t" strokeweight="0pt" strokecolor="#C2C4C6">
                <v:path arrowok="t"/>
              </v:shape>
            </v:group>
            <v:group style="position:absolute;left:10762;top:14871;width:2;height:20" coordorigin="10762,14871" coordsize="2,20">
              <v:shape style="position:absolute;left:10762;top:14871;width:2;height:20" coordorigin="10762,14871" coordsize="0,20" path="m10762,14871l10762,14891e" filled="f" stroked="t" strokeweight="0pt" strokecolor="#C2C4C6">
                <v:path arrowok="t"/>
              </v:shape>
            </v:group>
            <v:group style="position:absolute;left:1184;top:15398;width:9558;height:2" coordorigin="1184,15398" coordsize="9558,2">
              <v:shape style="position:absolute;left:1184;top:15398;width:9558;height:2" coordorigin="1184,15398" coordsize="9558,0" path="m1184,15398l10742,15398e" filled="f" stroked="t" strokeweight="1pt" strokecolor="#C2C4C6">
                <v:path arrowok="t"/>
                <v:stroke dashstyle="dash"/>
              </v:shape>
            </v:group>
            <v:group style="position:absolute;left:1144;top:15388;width:2;height:20" coordorigin="1144,15388" coordsize="2,20">
              <v:shape style="position:absolute;left:1144;top:15388;width:2;height:20" coordorigin="1144,15388" coordsize="0,20" path="m1144,15388l1144,15408e" filled="f" stroked="t" strokeweight="0pt" strokecolor="#C2C4C6">
                <v:path arrowok="t"/>
              </v:shape>
            </v:group>
            <v:group style="position:absolute;left:10762;top:15388;width:2;height:20" coordorigin="10762,15388" coordsize="2,20">
              <v:shape style="position:absolute;left:10762;top:15388;width:2;height:20" coordorigin="10762,15388" coordsize="0,20" path="m10762,15388l10762,15408e" filled="f" stroked="t" strokeweight="0pt" strokecolor="#C2C4C6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100"/>
        </w:rPr>
        <w:t>Finances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33" w:after="0" w:line="228" w:lineRule="exact"/>
        <w:ind w:left="11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Please</w:t>
      </w:r>
      <w:r>
        <w:rPr>
          <w:rFonts w:ascii="Arial" w:hAnsi="Arial" w:cs="Arial" w:eastAsia="Arial"/>
          <w:sz w:val="20"/>
          <w:szCs w:val="20"/>
          <w:color w:val="6B6C6F"/>
          <w:spacing w:val="-10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complete</w:t>
      </w:r>
      <w:r>
        <w:rPr>
          <w:rFonts w:ascii="Arial" w:hAnsi="Arial" w:cs="Arial" w:eastAsia="Arial"/>
          <w:sz w:val="20"/>
          <w:szCs w:val="20"/>
          <w:color w:val="6B6C6F"/>
          <w:spacing w:val="27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8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following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10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profit</w:t>
      </w:r>
      <w:r>
        <w:rPr>
          <w:rFonts w:ascii="Arial" w:hAnsi="Arial" w:cs="Arial" w:eastAsia="Arial"/>
          <w:sz w:val="20"/>
          <w:szCs w:val="20"/>
          <w:color w:val="6B6C6F"/>
          <w:spacing w:val="42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and</w:t>
      </w:r>
      <w:r>
        <w:rPr>
          <w:rFonts w:ascii="Arial" w:hAnsi="Arial" w:cs="Arial" w:eastAsia="Arial"/>
          <w:sz w:val="20"/>
          <w:szCs w:val="20"/>
          <w:color w:val="6B6C6F"/>
          <w:spacing w:val="6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5"/>
          <w:position w:val="-1"/>
        </w:rPr>
        <w:t>loss</w:t>
      </w:r>
      <w:r>
        <w:rPr>
          <w:rFonts w:ascii="Arial" w:hAnsi="Arial" w:cs="Arial" w:eastAsia="Arial"/>
          <w:sz w:val="20"/>
          <w:szCs w:val="20"/>
          <w:color w:val="6B6C6F"/>
          <w:spacing w:val="20"/>
          <w:w w:val="85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100"/>
          <w:position w:val="-1"/>
        </w:rPr>
        <w:t>account.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" w:after="0" w:line="240" w:lineRule="auto"/>
        <w:ind w:left="908" w:right="608"/>
        <w:jc w:val="center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42"/>
          <w:szCs w:val="42"/>
          <w:color w:val="5A5B5D"/>
          <w:spacing w:val="0"/>
          <w:w w:val="78"/>
          <w:b/>
          <w:bCs/>
        </w:rPr>
        <w:t>HOW</w:t>
      </w:r>
      <w:r>
        <w:rPr>
          <w:rFonts w:ascii="Arial" w:hAnsi="Arial" w:cs="Arial" w:eastAsia="Arial"/>
          <w:sz w:val="42"/>
          <w:szCs w:val="42"/>
          <w:color w:val="5A5B5D"/>
          <w:spacing w:val="75"/>
          <w:w w:val="78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78"/>
          <w:b/>
          <w:bCs/>
        </w:rPr>
        <w:t>MUCH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78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11"/>
          <w:w w:val="78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78"/>
          <w:b/>
          <w:bCs/>
        </w:rPr>
        <w:t>IS</w:t>
      </w:r>
      <w:r>
        <w:rPr>
          <w:rFonts w:ascii="Arial" w:hAnsi="Arial" w:cs="Arial" w:eastAsia="Arial"/>
          <w:sz w:val="42"/>
          <w:szCs w:val="42"/>
          <w:color w:val="5A5B5D"/>
          <w:spacing w:val="53"/>
          <w:w w:val="78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78"/>
          <w:b/>
          <w:bCs/>
        </w:rPr>
        <w:t>YOUR</w:t>
      </w:r>
      <w:r>
        <w:rPr>
          <w:rFonts w:ascii="Arial" w:hAnsi="Arial" w:cs="Arial" w:eastAsia="Arial"/>
          <w:sz w:val="42"/>
          <w:szCs w:val="42"/>
          <w:color w:val="5A5B5D"/>
          <w:spacing w:val="62"/>
          <w:w w:val="78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78"/>
          <w:b/>
          <w:bCs/>
        </w:rPr>
        <w:t>BUSINESS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78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8"/>
          <w:w w:val="78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78"/>
          <w:b/>
          <w:bCs/>
        </w:rPr>
        <w:t>GOING</w:t>
      </w:r>
      <w:r>
        <w:rPr>
          <w:rFonts w:ascii="Arial" w:hAnsi="Arial" w:cs="Arial" w:eastAsia="Arial"/>
          <w:sz w:val="42"/>
          <w:szCs w:val="42"/>
          <w:color w:val="5A5B5D"/>
          <w:spacing w:val="56"/>
          <w:w w:val="78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78"/>
          <w:b/>
          <w:bCs/>
        </w:rPr>
        <w:t>TO</w:t>
      </w:r>
      <w:r>
        <w:rPr>
          <w:rFonts w:ascii="Arial" w:hAnsi="Arial" w:cs="Arial" w:eastAsia="Arial"/>
          <w:sz w:val="42"/>
          <w:szCs w:val="42"/>
          <w:color w:val="5A5B5D"/>
          <w:spacing w:val="20"/>
          <w:w w:val="78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78"/>
          <w:b/>
          <w:bCs/>
        </w:rPr>
        <w:t>TAKE?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</w:rPr>
      </w:r>
    </w:p>
    <w:p>
      <w:pPr>
        <w:spacing w:before="83" w:after="0" w:line="228" w:lineRule="exact"/>
        <w:ind w:left="2066" w:right="176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6C6F"/>
          <w:spacing w:val="0"/>
          <w:w w:val="80"/>
          <w:position w:val="-1"/>
        </w:rPr>
        <w:t>PROJECTED</w:t>
      </w:r>
      <w:r>
        <w:rPr>
          <w:rFonts w:ascii="Arial" w:hAnsi="Arial" w:cs="Arial" w:eastAsia="Arial"/>
          <w:sz w:val="20"/>
          <w:szCs w:val="20"/>
          <w:color w:val="6B6C6F"/>
          <w:spacing w:val="5"/>
          <w:w w:val="8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0"/>
          <w:position w:val="-1"/>
        </w:rPr>
        <w:t>PROFIT</w:t>
      </w:r>
      <w:r>
        <w:rPr>
          <w:rFonts w:ascii="Arial" w:hAnsi="Arial" w:cs="Arial" w:eastAsia="Arial"/>
          <w:sz w:val="20"/>
          <w:szCs w:val="20"/>
          <w:color w:val="6B6C6F"/>
          <w:spacing w:val="12"/>
          <w:w w:val="8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0"/>
          <w:position w:val="-1"/>
        </w:rPr>
        <w:t>AND</w:t>
      </w:r>
      <w:r>
        <w:rPr>
          <w:rFonts w:ascii="Arial" w:hAnsi="Arial" w:cs="Arial" w:eastAsia="Arial"/>
          <w:sz w:val="20"/>
          <w:szCs w:val="20"/>
          <w:color w:val="6B6C6F"/>
          <w:spacing w:val="22"/>
          <w:w w:val="8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0"/>
          <w:position w:val="-1"/>
        </w:rPr>
        <w:t>LOSS</w:t>
      </w:r>
      <w:r>
        <w:rPr>
          <w:rFonts w:ascii="Arial" w:hAnsi="Arial" w:cs="Arial" w:eastAsia="Arial"/>
          <w:sz w:val="20"/>
          <w:szCs w:val="20"/>
          <w:color w:val="6B6C6F"/>
          <w:spacing w:val="21"/>
          <w:w w:val="8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0"/>
          <w:position w:val="-1"/>
        </w:rPr>
        <w:t>ACCOUNT</w:t>
      </w:r>
      <w:r>
        <w:rPr>
          <w:rFonts w:ascii="Arial" w:hAnsi="Arial" w:cs="Arial" w:eastAsia="Arial"/>
          <w:sz w:val="20"/>
          <w:szCs w:val="20"/>
          <w:color w:val="6B6C6F"/>
          <w:spacing w:val="5"/>
          <w:w w:val="8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0"/>
          <w:position w:val="-1"/>
        </w:rPr>
        <w:t>FOR</w:t>
      </w:r>
      <w:r>
        <w:rPr>
          <w:rFonts w:ascii="Arial" w:hAnsi="Arial" w:cs="Arial" w:eastAsia="Arial"/>
          <w:sz w:val="20"/>
          <w:szCs w:val="20"/>
          <w:color w:val="6B6C6F"/>
          <w:spacing w:val="-3"/>
          <w:w w:val="8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0"/>
          <w:position w:val="-1"/>
        </w:rPr>
        <w:t>THE</w:t>
      </w:r>
      <w:r>
        <w:rPr>
          <w:rFonts w:ascii="Arial" w:hAnsi="Arial" w:cs="Arial" w:eastAsia="Arial"/>
          <w:sz w:val="20"/>
          <w:szCs w:val="20"/>
          <w:color w:val="6B6C6F"/>
          <w:spacing w:val="5"/>
          <w:w w:val="8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0"/>
          <w:position w:val="-1"/>
        </w:rPr>
        <w:t>FIRST</w:t>
      </w:r>
      <w:r>
        <w:rPr>
          <w:rFonts w:ascii="Arial" w:hAnsi="Arial" w:cs="Arial" w:eastAsia="Arial"/>
          <w:sz w:val="20"/>
          <w:szCs w:val="20"/>
          <w:color w:val="6B6C6F"/>
          <w:spacing w:val="17"/>
          <w:w w:val="8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0"/>
          <w:position w:val="-1"/>
        </w:rPr>
        <w:t>YEAR</w:t>
      </w:r>
      <w:r>
        <w:rPr>
          <w:rFonts w:ascii="Arial" w:hAnsi="Arial" w:cs="Arial" w:eastAsia="Arial"/>
          <w:sz w:val="20"/>
          <w:szCs w:val="20"/>
          <w:color w:val="6B6C6F"/>
          <w:spacing w:val="11"/>
          <w:w w:val="8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0"/>
          <w:position w:val="-1"/>
        </w:rPr>
        <w:t>OF</w:t>
      </w:r>
      <w:r>
        <w:rPr>
          <w:rFonts w:ascii="Arial" w:hAnsi="Arial" w:cs="Arial" w:eastAsia="Arial"/>
          <w:sz w:val="20"/>
          <w:szCs w:val="20"/>
          <w:color w:val="6B6C6F"/>
          <w:spacing w:val="-9"/>
          <w:w w:val="8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B6C6F"/>
          <w:spacing w:val="0"/>
          <w:w w:val="83"/>
          <w:position w:val="-1"/>
        </w:rPr>
        <w:t>TRADING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383.853989" w:type="dxa"/>
      </w:tblPr>
      <w:tblGrid/>
      <w:tr>
        <w:trPr>
          <w:trHeight w:val="44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>
              <w:spacing w:before="81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1"/>
              </w:rPr>
              <w:t>PROJECTED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-9"/>
                <w:w w:val="81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1"/>
              </w:rPr>
              <w:t>INCOME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25"/>
                <w:w w:val="81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(turnover)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>
              <w:spacing w:before="81" w:after="0" w:line="240" w:lineRule="auto"/>
              <w:ind w:left="26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6"/>
              </w:rPr>
              <w:t>Weekly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2"/>
                <w:w w:val="86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£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>
              <w:spacing w:before="81" w:after="0" w:line="240" w:lineRule="auto"/>
              <w:ind w:left="282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7"/>
              </w:rPr>
              <w:t>Annual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2"/>
                <w:w w:val="87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£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</w:tr>
      <w:tr>
        <w:trPr>
          <w:trHeight w:val="45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91"/>
              </w:rPr>
              <w:t>Liquor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-1"/>
                <w:w w:val="91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91"/>
              </w:rPr>
              <w:t>(wet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-1"/>
                <w:w w:val="91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100"/>
              </w:rPr>
              <w:t>sales)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6793" w:type="dxa"/>
            <w:tcBorders>
              <w:top w:val="single" w:sz="8" w:space="0" w:color="231F20"/>
              <w:bottom w:val="nil" w:sz="6" w:space="0" w:color="auto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88"/>
              </w:rPr>
              <w:t>Less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-9"/>
                <w:w w:val="88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88"/>
              </w:rPr>
              <w:t>cost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10"/>
                <w:w w:val="88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100"/>
              </w:rPr>
              <w:t>sales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nil" w:sz="6" w:space="0" w:color="auto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nil" w:sz="6" w:space="0" w:color="auto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44" w:hRule="exact"/>
        </w:trPr>
        <w:tc>
          <w:tcPr>
            <w:tcW w:w="6793" w:type="dxa"/>
            <w:tcBorders>
              <w:top w:val="nil" w:sz="6" w:space="0" w:color="auto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>
              <w:spacing w:before="97" w:after="0" w:line="240" w:lineRule="auto"/>
              <w:ind w:left="150" w:right="-20"/>
              <w:jc w:val="left"/>
              <w:tabs>
                <w:tab w:pos="6500" w:val="left"/>
              </w:tabs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90"/>
              </w:rPr>
              <w:t>Gross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-20"/>
                <w:w w:val="9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90"/>
              </w:rPr>
              <w:t>profit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21"/>
                <w:w w:val="9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(turnover)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22"/>
                <w:szCs w:val="22"/>
                <w:color w:val="5A5B5D"/>
                <w:spacing w:val="0"/>
                <w:w w:val="79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nil" w:sz="6" w:space="0" w:color="auto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/>
            <w:rPr/>
          </w:p>
        </w:tc>
        <w:tc>
          <w:tcPr>
            <w:tcW w:w="1407" w:type="dxa"/>
            <w:tcBorders>
              <w:top w:val="nil" w:sz="6" w:space="0" w:color="auto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/>
            <w:rPr/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383.853989" w:type="dxa"/>
      </w:tblPr>
      <w:tblGrid/>
      <w:tr>
        <w:trPr>
          <w:trHeight w:val="425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58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88"/>
              </w:rPr>
              <w:t>Food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-15"/>
                <w:w w:val="88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88"/>
              </w:rPr>
              <w:t>(dry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22"/>
                <w:w w:val="88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100"/>
              </w:rPr>
              <w:t>sales)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6793" w:type="dxa"/>
            <w:tcBorders>
              <w:top w:val="single" w:sz="8" w:space="0" w:color="231F20"/>
              <w:bottom w:val="nil" w:sz="6" w:space="0" w:color="auto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88"/>
              </w:rPr>
              <w:t>Less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-9"/>
                <w:w w:val="88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88"/>
              </w:rPr>
              <w:t>cost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10"/>
                <w:w w:val="88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100"/>
              </w:rPr>
              <w:t>sales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nil" w:sz="6" w:space="0" w:color="auto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nil" w:sz="6" w:space="0" w:color="auto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44" w:hRule="exact"/>
        </w:trPr>
        <w:tc>
          <w:tcPr>
            <w:tcW w:w="6793" w:type="dxa"/>
            <w:tcBorders>
              <w:top w:val="nil" w:sz="6" w:space="0" w:color="auto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>
              <w:spacing w:before="97" w:after="0" w:line="240" w:lineRule="auto"/>
              <w:ind w:left="150" w:right="-20"/>
              <w:jc w:val="left"/>
              <w:tabs>
                <w:tab w:pos="6500" w:val="left"/>
              </w:tabs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90"/>
              </w:rPr>
              <w:t>Gross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-20"/>
                <w:w w:val="9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90"/>
              </w:rPr>
              <w:t>profit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21"/>
                <w:w w:val="9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(turnover)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22"/>
                <w:szCs w:val="22"/>
                <w:color w:val="5A5B5D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nil" w:sz="6" w:space="0" w:color="auto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/>
            <w:rPr/>
          </w:p>
        </w:tc>
        <w:tc>
          <w:tcPr>
            <w:tcW w:w="1407" w:type="dxa"/>
            <w:tcBorders>
              <w:top w:val="nil" w:sz="6" w:space="0" w:color="auto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/>
            <w:rPr/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6" w:after="0" w:line="274" w:lineRule="exact"/>
        <w:ind w:left="564" w:right="-20"/>
        <w:jc w:val="left"/>
        <w:tabs>
          <w:tab w:pos="60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4"/>
          <w:szCs w:val="24"/>
          <w:color w:val="5A5B5D"/>
          <w:spacing w:val="0"/>
          <w:w w:val="81"/>
          <w:position w:val="-1"/>
        </w:rPr>
        <w:t>TOTAL</w:t>
      </w:r>
      <w:r>
        <w:rPr>
          <w:rFonts w:ascii="Arial" w:hAnsi="Arial" w:cs="Arial" w:eastAsia="Arial"/>
          <w:sz w:val="24"/>
          <w:szCs w:val="24"/>
          <w:color w:val="5A5B5D"/>
          <w:spacing w:val="13"/>
          <w:w w:val="81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1"/>
          <w:position w:val="-1"/>
        </w:rPr>
        <w:t>GROSS</w:t>
      </w:r>
      <w:r>
        <w:rPr>
          <w:rFonts w:ascii="Arial" w:hAnsi="Arial" w:cs="Arial" w:eastAsia="Arial"/>
          <w:sz w:val="24"/>
          <w:szCs w:val="24"/>
          <w:color w:val="5A5B5D"/>
          <w:spacing w:val="6"/>
          <w:w w:val="81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1"/>
          <w:position w:val="-1"/>
        </w:rPr>
        <w:t>PROFIT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  <w:position w:val="-1"/>
        </w:rPr>
      </w:r>
      <w:r>
        <w:rPr>
          <w:rFonts w:ascii="Arial" w:hAnsi="Arial" w:cs="Arial" w:eastAsia="Arial"/>
          <w:sz w:val="22"/>
          <w:szCs w:val="22"/>
          <w:color w:val="5A5B5D"/>
          <w:spacing w:val="0"/>
          <w:w w:val="100"/>
          <w:position w:val="-1"/>
        </w:rPr>
        <w:t>(a+b=A)</w:t>
      </w:r>
      <w:r>
        <w:rPr>
          <w:rFonts w:ascii="Arial" w:hAnsi="Arial" w:cs="Arial" w:eastAsia="Arial"/>
          <w:sz w:val="22"/>
          <w:szCs w:val="22"/>
          <w:color w:val="5A5B5D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color w:val="5A5B5D"/>
          <w:spacing w:val="0"/>
          <w:w w:val="83"/>
          <w:position w:val="-1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383.853989" w:type="dxa"/>
      </w:tblPr>
      <w:tblGrid/>
      <w:tr>
        <w:trPr>
          <w:trHeight w:val="44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7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86"/>
              </w:rPr>
              <w:t>Other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2"/>
                <w:w w:val="86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100"/>
              </w:rPr>
              <w:t>income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87"/>
              </w:rPr>
              <w:t>Gaming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2"/>
                <w:w w:val="87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100"/>
              </w:rPr>
              <w:t>Machines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89"/>
              </w:rPr>
              <w:t>Accomodation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89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100"/>
              </w:rPr>
              <w:t>(if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100"/>
              </w:rPr>
              <w:t>applicable)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45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87"/>
              </w:rPr>
              <w:t>Other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-4"/>
                <w:w w:val="87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87"/>
              </w:rPr>
              <w:t>(e.g.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6"/>
                <w:w w:val="87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6B6C6F"/>
                <w:spacing w:val="0"/>
                <w:w w:val="100"/>
              </w:rPr>
              <w:t>Functions)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05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>
              <w:spacing w:before="63" w:after="0" w:line="240" w:lineRule="auto"/>
              <w:ind w:left="150" w:right="-20"/>
              <w:jc w:val="left"/>
              <w:tabs>
                <w:tab w:pos="6480" w:val="left"/>
              </w:tabs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8"/>
              </w:rPr>
              <w:t>Total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-4"/>
                <w:w w:val="88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8"/>
              </w:rPr>
              <w:t>other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12"/>
                <w:w w:val="88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income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22"/>
                <w:szCs w:val="22"/>
                <w:color w:val="5A5B5D"/>
                <w:spacing w:val="0"/>
                <w:w w:val="83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/>
            <w:rPr/>
          </w:p>
        </w:tc>
      </w:tr>
    </w:tbl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74" w:lineRule="exact"/>
        <w:ind w:left="564" w:right="-20"/>
        <w:jc w:val="left"/>
        <w:tabs>
          <w:tab w:pos="60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4"/>
          <w:szCs w:val="24"/>
          <w:color w:val="5A5B5D"/>
          <w:spacing w:val="0"/>
          <w:w w:val="82"/>
          <w:position w:val="-1"/>
        </w:rPr>
        <w:t>GRAND</w:t>
      </w:r>
      <w:r>
        <w:rPr>
          <w:rFonts w:ascii="Arial" w:hAnsi="Arial" w:cs="Arial" w:eastAsia="Arial"/>
          <w:sz w:val="24"/>
          <w:szCs w:val="24"/>
          <w:color w:val="5A5B5D"/>
          <w:spacing w:val="14"/>
          <w:w w:val="82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2"/>
          <w:position w:val="-1"/>
        </w:rPr>
        <w:t>TOTAL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100"/>
          <w:position w:val="-1"/>
        </w:rPr>
      </w:r>
      <w:r>
        <w:rPr>
          <w:rFonts w:ascii="Arial" w:hAnsi="Arial" w:cs="Arial" w:eastAsia="Arial"/>
          <w:sz w:val="22"/>
          <w:szCs w:val="22"/>
          <w:color w:val="5A5B5D"/>
          <w:spacing w:val="0"/>
          <w:w w:val="100"/>
          <w:position w:val="-1"/>
        </w:rPr>
        <w:t>(A+B=C)</w:t>
      </w:r>
      <w:r>
        <w:rPr>
          <w:rFonts w:ascii="Arial" w:hAnsi="Arial" w:cs="Arial" w:eastAsia="Arial"/>
          <w:sz w:val="22"/>
          <w:szCs w:val="22"/>
          <w:color w:val="5A5B5D"/>
          <w:spacing w:val="-24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color w:val="5A5B5D"/>
          <w:spacing w:val="0"/>
          <w:w w:val="77"/>
          <w:position w:val="-1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0" w:lineRule="auto"/>
        <w:ind w:left="39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A5B5D"/>
          <w:spacing w:val="0"/>
          <w:w w:val="82"/>
        </w:rPr>
        <w:t>NOTES...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740" w:bottom="280" w:left="740" w:right="1020"/>
          <w:headerReference w:type="default" r:id="rId11"/>
          <w:pgSz w:w="11920" w:h="16840"/>
        </w:sectPr>
      </w:pPr>
      <w:rPr/>
    </w:p>
    <w:p>
      <w:pPr>
        <w:spacing w:before="34" w:after="0" w:line="240" w:lineRule="auto"/>
        <w:ind w:left="633" w:right="603"/>
        <w:jc w:val="center"/>
        <w:rPr>
          <w:rFonts w:ascii="Arial" w:hAnsi="Arial" w:cs="Arial" w:eastAsia="Arial"/>
          <w:sz w:val="42"/>
          <w:szCs w:val="42"/>
        </w:rPr>
      </w:pPr>
      <w:rPr/>
      <w:r>
        <w:rPr/>
        <w:pict>
          <v:group style="position:absolute;margin-left:27.846001pt;margin-top:27.846014pt;width:539.583pt;height:786.197pt;mso-position-horizontal-relative:page;mso-position-vertical-relative:page;z-index:-866" coordorigin="557,557" coordsize="10792,15724">
            <v:group style="position:absolute;left:567;top:567;width:10772;height:15704" coordorigin="567,567" coordsize="10772,15704">
              <v:shape style="position:absolute;left:567;top:567;width:10772;height:15704" coordorigin="567,567" coordsize="10772,15704" path="m567,16271l11339,16271,11339,567,567,567,567,16271xe" filled="f" stroked="t" strokeweight="1pt" strokecolor="#373529">
                <v:path arrowok="t"/>
              </v:shape>
            </v:group>
            <v:group style="position:absolute;left:1147;top:14295;width:9609;height:407" coordorigin="1147,14295" coordsize="9609,407">
              <v:shape style="position:absolute;left:1147;top:14295;width:9609;height:407" coordorigin="1147,14295" coordsize="9609,407" path="m1147,14702l10757,14702,10757,14295,1147,14295,1147,14702e" filled="t" fillcolor="#C2C4C6" stroked="f">
                <v:path arrowok="t"/>
                <v:fill/>
              </v:shape>
            </v:group>
            <v:group style="position:absolute;left:7937;top:14304;width:2;height:407" coordorigin="7937,14304" coordsize="2,407">
              <v:shape style="position:absolute;left:7937;top:14304;width:2;height:407" coordorigin="7937,14304" coordsize="0,407" path="m7937,14304l7937,14711e" filled="f" stroked="t" strokeweight="1pt" strokecolor="#231F20">
                <v:path arrowok="t"/>
              </v:shape>
            </v:group>
            <v:group style="position:absolute;left:9354;top:14304;width:2;height:407" coordorigin="9354,14304" coordsize="2,407">
              <v:shape style="position:absolute;left:9354;top:14304;width:2;height:407" coordorigin="9354,14304" coordsize="0,407" path="m9354,14304l9354,14711e" filled="f" stroked="t" strokeweight="1pt" strokecolor="#231F20">
                <v:path arrowok="t"/>
              </v:shape>
            </v:group>
            <v:group style="position:absolute;left:1144;top:14297;width:9618;height:404" coordorigin="1144,14297" coordsize="9618,404">
              <v:shape style="position:absolute;left:1144;top:14297;width:9618;height:404" coordorigin="1144,14297" coordsize="9618,404" path="m1144,14701l10762,14701,10762,14297,1144,14297,1144,14701xe" filled="f" stroked="t" strokeweight="1pt" strokecolor="#231F20">
                <v:path arrowok="t"/>
              </v:shape>
            </v:group>
            <v:group style="position:absolute;left:1147;top:13464;width:9615;height:446" coordorigin="1147,13464" coordsize="9615,446">
              <v:shape style="position:absolute;left:1147;top:13464;width:9615;height:446" coordorigin="1147,13464" coordsize="9615,446" path="m1147,13910l10763,13910,10763,13464,1147,13464,1147,13910e" filled="t" fillcolor="#C2C4C6" stroked="f">
                <v:path arrowok="t"/>
                <v:fill/>
              </v:shape>
            </v:group>
            <v:group style="position:absolute;left:7940;top:13445;width:2;height:465" coordorigin="7940,13445" coordsize="2,465">
              <v:shape style="position:absolute;left:7940;top:13445;width:2;height:465" coordorigin="7940,13445" coordsize="0,465" path="m7940,13445l7940,13910e" filled="f" stroked="t" strokeweight="1pt" strokecolor="#231F20">
                <v:path arrowok="t"/>
              </v:shape>
            </v:group>
            <v:group style="position:absolute;left:9357;top:13445;width:2;height:465" coordorigin="9357,13445" coordsize="2,465">
              <v:shape style="position:absolute;left:9357;top:13445;width:2;height:465" coordorigin="9357,13445" coordsize="0,465" path="m9357,13445l9357,13910e" filled="f" stroked="t" strokeweight="1pt" strokecolor="#231F20">
                <v:path arrowok="t"/>
              </v:shape>
            </v:group>
            <v:group style="position:absolute;left:1147;top:13455;width:9615;height:445" coordorigin="1147,13455" coordsize="9615,445">
              <v:shape style="position:absolute;left:1147;top:13455;width:9615;height:445" coordorigin="1147,13455" coordsize="9615,445" path="m1147,13900l10762,13900,10762,13455,1147,13455,1147,13900xe" filled="f" stroked="t" strokeweight="1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78"/>
          <w:b/>
          <w:bCs/>
        </w:rPr>
        <w:t>HOW</w:t>
      </w:r>
      <w:r>
        <w:rPr>
          <w:rFonts w:ascii="Arial" w:hAnsi="Arial" w:cs="Arial" w:eastAsia="Arial"/>
          <w:sz w:val="42"/>
          <w:szCs w:val="42"/>
          <w:color w:val="5A5B5D"/>
          <w:spacing w:val="75"/>
          <w:w w:val="78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78"/>
          <w:b/>
          <w:bCs/>
        </w:rPr>
        <w:t>MUCH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78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11"/>
          <w:w w:val="78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78"/>
          <w:b/>
          <w:bCs/>
        </w:rPr>
        <w:t>IS</w:t>
      </w:r>
      <w:r>
        <w:rPr>
          <w:rFonts w:ascii="Arial" w:hAnsi="Arial" w:cs="Arial" w:eastAsia="Arial"/>
          <w:sz w:val="42"/>
          <w:szCs w:val="42"/>
          <w:color w:val="5A5B5D"/>
          <w:spacing w:val="53"/>
          <w:w w:val="78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78"/>
          <w:b/>
          <w:bCs/>
        </w:rPr>
        <w:t>YOUR</w:t>
      </w:r>
      <w:r>
        <w:rPr>
          <w:rFonts w:ascii="Arial" w:hAnsi="Arial" w:cs="Arial" w:eastAsia="Arial"/>
          <w:sz w:val="42"/>
          <w:szCs w:val="42"/>
          <w:color w:val="5A5B5D"/>
          <w:spacing w:val="62"/>
          <w:w w:val="78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78"/>
          <w:b/>
          <w:bCs/>
        </w:rPr>
        <w:t>BUSINESS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78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8"/>
          <w:w w:val="78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78"/>
          <w:b/>
          <w:bCs/>
        </w:rPr>
        <w:t>GOING</w:t>
      </w:r>
      <w:r>
        <w:rPr>
          <w:rFonts w:ascii="Arial" w:hAnsi="Arial" w:cs="Arial" w:eastAsia="Arial"/>
          <w:sz w:val="42"/>
          <w:szCs w:val="42"/>
          <w:color w:val="5A5B5D"/>
          <w:spacing w:val="56"/>
          <w:w w:val="78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78"/>
          <w:b/>
          <w:bCs/>
        </w:rPr>
        <w:t>TO</w:t>
      </w:r>
      <w:r>
        <w:rPr>
          <w:rFonts w:ascii="Arial" w:hAnsi="Arial" w:cs="Arial" w:eastAsia="Arial"/>
          <w:sz w:val="42"/>
          <w:szCs w:val="42"/>
          <w:color w:val="5A5B5D"/>
          <w:spacing w:val="20"/>
          <w:w w:val="78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78"/>
          <w:b/>
          <w:bCs/>
        </w:rPr>
        <w:t>TAKE?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</w:rPr>
      </w:r>
    </w:p>
    <w:p>
      <w:pPr>
        <w:spacing w:before="83" w:after="0" w:line="228" w:lineRule="exact"/>
        <w:ind w:left="4428" w:right="4398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6B6C6F"/>
          <w:spacing w:val="0"/>
          <w:w w:val="88"/>
          <w:position w:val="-1"/>
        </w:rPr>
        <w:t>Continued...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3.851995" w:type="dxa"/>
      </w:tblPr>
      <w:tblGrid/>
      <w:tr>
        <w:trPr>
          <w:trHeight w:val="44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>
              <w:spacing w:before="88" w:after="0" w:line="240" w:lineRule="auto"/>
              <w:ind w:left="15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1"/>
              </w:rPr>
              <w:t>PROJECTED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-9"/>
                <w:w w:val="81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1"/>
              </w:rPr>
              <w:t>EXPENDITURE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23"/>
                <w:w w:val="81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100"/>
              </w:rPr>
              <w:t>(overheads)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>
              <w:spacing w:before="65" w:after="0" w:line="240" w:lineRule="auto"/>
              <w:ind w:left="26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6"/>
              </w:rPr>
              <w:t>Weekly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2"/>
                <w:w w:val="86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£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>
              <w:spacing w:before="65" w:after="0" w:line="240" w:lineRule="auto"/>
              <w:ind w:left="282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7"/>
              </w:rPr>
              <w:t>Annual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2"/>
                <w:w w:val="87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£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</w:tr>
      <w:tr>
        <w:trPr>
          <w:trHeight w:val="45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Rents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Rates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6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Cleaning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4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2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Insurance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8"/>
              </w:rPr>
              <w:t>Equipment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1"/>
                <w:w w:val="88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Hire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8"/>
              </w:rPr>
              <w:t>Machine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1"/>
                <w:w w:val="88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Rental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tabs>
                <w:tab w:pos="1360" w:val="left"/>
              </w:tabs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-4"/>
                <w:w w:val="100"/>
              </w:rPr>
              <w:t>W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ages: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5"/>
              </w:rPr>
              <w:t>Bar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3"/>
                <w:w w:val="85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Staff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36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8"/>
              </w:rPr>
              <w:t>Kitchen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1"/>
                <w:w w:val="88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Staff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369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Cleaning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5"/>
              </w:rPr>
              <w:t>Electricity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44"/>
                <w:w w:val="85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5"/>
              </w:rPr>
              <w:t>Gas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-15"/>
                <w:w w:val="85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Oil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7"/>
              </w:rPr>
              <w:t>Plants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2"/>
                <w:w w:val="87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Flowers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7"/>
              </w:rPr>
              <w:t>Repairs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2"/>
                <w:w w:val="87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&amp;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Renewals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4"/>
              </w:rPr>
              <w:t>General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4"/>
                <w:w w:val="84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Administration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8"/>
              </w:rPr>
              <w:t>Vehicle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-15"/>
                <w:w w:val="88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8"/>
              </w:rPr>
              <w:t>Costs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-11"/>
                <w:w w:val="8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88"/>
              </w:rPr>
              <w:t>(tax,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5"/>
                <w:w w:val="8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88"/>
              </w:rPr>
              <w:t>insurance,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1"/>
                <w:w w:val="8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88"/>
              </w:rPr>
              <w:t>running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21"/>
                <w:w w:val="8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88"/>
              </w:rPr>
              <w:t>costs,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11"/>
                <w:w w:val="8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100"/>
              </w:rPr>
              <w:t>etc...)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Entertainment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Advertising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Licenses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2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4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6"/>
              </w:rPr>
              <w:t>Legal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2"/>
                <w:w w:val="86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6"/>
              </w:rPr>
              <w:t>and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2"/>
                <w:w w:val="86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6"/>
              </w:rPr>
              <w:t>Professional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29"/>
                <w:w w:val="86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costs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5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Maintenance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46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5"/>
              </w:rPr>
              <w:t>Bank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3"/>
                <w:w w:val="85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Charges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72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9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Subscriptions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4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2" w:after="0" w:line="240" w:lineRule="auto"/>
              <w:ind w:left="15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5"/>
              </w:rPr>
              <w:t>Other,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10"/>
                <w:w w:val="8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85"/>
              </w:rPr>
              <w:t>please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-4"/>
                <w:w w:val="8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100"/>
              </w:rPr>
              <w:t>specify: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44" w:hRule="exact"/>
        </w:trPr>
        <w:tc>
          <w:tcPr>
            <w:tcW w:w="6793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>
              <w:spacing w:before="82" w:after="0" w:line="240" w:lineRule="auto"/>
              <w:ind w:left="150" w:right="-20"/>
              <w:jc w:val="left"/>
              <w:tabs>
                <w:tab w:pos="6460" w:val="left"/>
              </w:tabs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1"/>
              </w:rPr>
              <w:t>TOTAL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13"/>
                <w:w w:val="81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1"/>
              </w:rPr>
              <w:t>COSTS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22"/>
                <w:szCs w:val="22"/>
                <w:color w:val="5A5B5D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1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/>
            <w:rPr/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6" w:after="0" w:line="240" w:lineRule="auto"/>
        <w:ind w:left="287" w:right="-20"/>
        <w:jc w:val="left"/>
        <w:tabs>
          <w:tab w:pos="66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4"/>
          <w:szCs w:val="24"/>
          <w:color w:val="5A5B5D"/>
          <w:spacing w:val="0"/>
          <w:w w:val="83"/>
        </w:rPr>
        <w:t>TOTAL</w:t>
      </w:r>
      <w:r>
        <w:rPr>
          <w:rFonts w:ascii="Arial" w:hAnsi="Arial" w:cs="Arial" w:eastAsia="Arial"/>
          <w:sz w:val="24"/>
          <w:szCs w:val="24"/>
          <w:color w:val="5A5B5D"/>
          <w:spacing w:val="-3"/>
          <w:w w:val="83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3"/>
        </w:rPr>
        <w:t>GROSS</w:t>
      </w:r>
      <w:r>
        <w:rPr>
          <w:rFonts w:ascii="Arial" w:hAnsi="Arial" w:cs="Arial" w:eastAsia="Arial"/>
          <w:sz w:val="24"/>
          <w:szCs w:val="24"/>
          <w:color w:val="5A5B5D"/>
          <w:spacing w:val="-13"/>
          <w:w w:val="83"/>
        </w:rPr>
        <w:t> </w:t>
      </w:r>
      <w:r>
        <w:rPr>
          <w:rFonts w:ascii="Arial" w:hAnsi="Arial" w:cs="Arial" w:eastAsia="Arial"/>
          <w:sz w:val="24"/>
          <w:szCs w:val="24"/>
          <w:color w:val="5A5B5D"/>
          <w:spacing w:val="0"/>
          <w:w w:val="83"/>
        </w:rPr>
        <w:t>PROFIT</w:t>
      </w:r>
      <w:r>
        <w:rPr>
          <w:rFonts w:ascii="Arial" w:hAnsi="Arial" w:cs="Arial" w:eastAsia="Arial"/>
          <w:sz w:val="24"/>
          <w:szCs w:val="24"/>
          <w:color w:val="5A5B5D"/>
          <w:spacing w:val="-13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3"/>
        </w:rPr>
        <w:t>(see</w:t>
      </w:r>
      <w:r>
        <w:rPr>
          <w:rFonts w:ascii="Arial" w:hAnsi="Arial" w:cs="Arial" w:eastAsia="Arial"/>
          <w:sz w:val="20"/>
          <w:szCs w:val="20"/>
          <w:color w:val="5A5B5D"/>
          <w:spacing w:val="11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3"/>
        </w:rPr>
        <w:t>previous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3"/>
          <w:w w:val="83"/>
        </w:rPr>
        <w:t> 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  <w:t>page)</w:t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5A5B5D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5A5B5D"/>
          <w:spacing w:val="0"/>
          <w:w w:val="77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2236" w:top="740" w:bottom="2420" w:left="1020" w:right="1020"/>
          <w:headerReference w:type="default" r:id="rId12"/>
          <w:footerReference w:type="default" r:id="rId13"/>
          <w:pgSz w:w="11920" w:h="16840"/>
        </w:sectPr>
      </w:pPr>
      <w:rPr/>
    </w:p>
    <w:p>
      <w:pPr>
        <w:spacing w:before="34" w:after="0" w:line="240" w:lineRule="auto"/>
        <w:ind w:left="1123" w:right="-20"/>
        <w:jc w:val="left"/>
        <w:rPr>
          <w:rFonts w:ascii="Arial" w:hAnsi="Arial" w:cs="Arial" w:eastAsia="Arial"/>
          <w:sz w:val="42"/>
          <w:szCs w:val="42"/>
        </w:rPr>
      </w:pPr>
      <w:rPr/>
      <w:r>
        <w:rPr/>
        <w:pict>
          <v:group style="position:absolute;margin-left:27.846001pt;margin-top:27.846014pt;width:539.583pt;height:786.197pt;mso-position-horizontal-relative:page;mso-position-vertical-relative:page;z-index:-865" coordorigin="557,557" coordsize="10792,15724">
            <v:group style="position:absolute;left:567;top:567;width:10772;height:15704" coordorigin="567,567" coordsize="10772,15704">
              <v:shape style="position:absolute;left:567;top:567;width:10772;height:15704" coordorigin="567,567" coordsize="10772,15704" path="m567,16271l11339,16271,11339,567,567,567,567,16271xe" filled="f" stroked="t" strokeweight="1pt" strokecolor="#373529">
                <v:path arrowok="t"/>
              </v:shape>
            </v:group>
            <v:group style="position:absolute;left:1145;top:14297;width:9618;height:412" coordorigin="1145,14297" coordsize="9618,412">
              <v:shape style="position:absolute;left:1145;top:14297;width:9618;height:412" coordorigin="1145,14297" coordsize="9618,412" path="m1145,14709l10763,14709,10763,14297,1145,14297,1145,14709e" filled="t" fillcolor="#C2C4C6" stroked="f">
                <v:path arrowok="t"/>
                <v:fill/>
              </v:shape>
            </v:group>
            <v:group style="position:absolute;left:1145;top:14297;width:9618;height:412" coordorigin="1145,14297" coordsize="9618,412">
              <v:shape style="position:absolute;left:1145;top:14297;width:9618;height:412" coordorigin="1145,14297" coordsize="9618,412" path="m1145,14709l10763,14709,10763,14297,1145,14297,1145,14709xe" filled="f" stroked="t" strokeweight="1pt" strokecolor="#231F20">
                <v:path arrowok="t"/>
              </v:shape>
            </v:group>
            <v:group style="position:absolute;left:9356;top:14287;width:2;height:432" coordorigin="9356,14287" coordsize="2,432">
              <v:shape style="position:absolute;left:9356;top:14287;width:2;height:432" coordorigin="9356,14287" coordsize="0,432" path="m9356,14287l9356,14719e" filled="f" stroked="t" strokeweight="1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81"/>
          <w:b/>
          <w:bCs/>
        </w:rPr>
        <w:t>PERSONAL</w:t>
      </w:r>
      <w:r>
        <w:rPr>
          <w:rFonts w:ascii="Arial" w:hAnsi="Arial" w:cs="Arial" w:eastAsia="Arial"/>
          <w:sz w:val="42"/>
          <w:szCs w:val="42"/>
          <w:color w:val="5A5B5D"/>
          <w:spacing w:val="10"/>
          <w:w w:val="81"/>
          <w:b/>
          <w:bCs/>
        </w:rPr>
        <w:t> </w:t>
      </w:r>
      <w:r>
        <w:rPr>
          <w:rFonts w:ascii="Arial" w:hAnsi="Arial" w:cs="Arial" w:eastAsia="Arial"/>
          <w:sz w:val="42"/>
          <w:szCs w:val="42"/>
          <w:color w:val="5A5B5D"/>
          <w:spacing w:val="0"/>
          <w:w w:val="100"/>
          <w:b/>
          <w:bCs/>
        </w:rPr>
        <w:t>REQUIREMENTS/COMMITMENTS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2.486" w:type="dxa"/>
      </w:tblPr>
      <w:tblGrid/>
      <w:tr>
        <w:trPr>
          <w:trHeight w:val="444" w:hRule="exact"/>
        </w:trPr>
        <w:tc>
          <w:tcPr>
            <w:tcW w:w="9618" w:type="dxa"/>
            <w:gridSpan w:val="2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>
              <w:spacing w:before="88" w:after="0" w:line="240" w:lineRule="auto"/>
              <w:ind w:left="15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3"/>
              </w:rPr>
              <w:t>ANNUAL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14"/>
                <w:w w:val="83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3"/>
              </w:rPr>
              <w:t>EXPENDITURE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-13"/>
                <w:w w:val="8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83"/>
              </w:rPr>
              <w:t>(these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26"/>
                <w:w w:val="8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83"/>
              </w:rPr>
              <w:t>are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6"/>
                <w:w w:val="8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83"/>
              </w:rPr>
              <w:t>costs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36"/>
                <w:w w:val="8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83"/>
              </w:rPr>
              <w:t>that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23"/>
                <w:w w:val="8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83"/>
              </w:rPr>
              <w:t>you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23"/>
                <w:w w:val="83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100"/>
              </w:rPr>
              <w:t>will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90"/>
              </w:rPr>
              <w:t>incur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8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90"/>
              </w:rPr>
              <w:t>outwith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12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90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-9"/>
                <w:w w:val="9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100"/>
              </w:rPr>
              <w:t>business)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454" w:hRule="exact"/>
        </w:trPr>
        <w:tc>
          <w:tcPr>
            <w:tcW w:w="8210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9"/>
              </w:rPr>
              <w:t>Mortgage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9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or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-22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9"/>
              </w:rPr>
              <w:t>Domestic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9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Rent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210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5"/>
              </w:rPr>
              <w:t>Council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27"/>
                <w:w w:val="85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5"/>
              </w:rPr>
              <w:t>Tax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64" w:hRule="exact"/>
        </w:trPr>
        <w:tc>
          <w:tcPr>
            <w:tcW w:w="8210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-3"/>
                <w:w w:val="86"/>
              </w:rPr>
              <w:t>W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6"/>
              </w:rPr>
              <w:t>ater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6"/>
                <w:w w:val="86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Rates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44" w:hRule="exact"/>
        </w:trPr>
        <w:tc>
          <w:tcPr>
            <w:tcW w:w="8210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2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Utilities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210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7"/>
              </w:rPr>
              <w:t>Personal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2"/>
                <w:w w:val="87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7"/>
              </w:rPr>
              <w:t>and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-2"/>
                <w:w w:val="87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7"/>
              </w:rPr>
              <w:t>Property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20"/>
                <w:w w:val="87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Insurance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210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5"/>
              </w:rPr>
              <w:t>General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-6"/>
                <w:w w:val="85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5"/>
              </w:rPr>
              <w:t>Housekeeping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18"/>
                <w:w w:val="85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Expenses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210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Telephone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210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4"/>
              </w:rPr>
              <w:t>HR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4"/>
                <w:w w:val="84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Repayments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210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7"/>
              </w:rPr>
              <w:t>Hire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2"/>
                <w:w w:val="87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Charges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210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7"/>
              </w:rPr>
              <w:t>Saving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2"/>
                <w:w w:val="87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Plans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210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Contingencies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210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7"/>
              </w:rPr>
              <w:t>Pension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2"/>
                <w:w w:val="87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Plans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210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7"/>
              </w:rPr>
              <w:t>Personal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2"/>
                <w:w w:val="87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Loans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210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7" w:after="0" w:line="240" w:lineRule="auto"/>
              <w:ind w:left="15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5"/>
              </w:rPr>
              <w:t>Other,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10"/>
                <w:w w:val="8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85"/>
              </w:rPr>
              <w:t>please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-4"/>
                <w:w w:val="8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100"/>
              </w:rPr>
              <w:t>specify: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210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210" w:type="dxa"/>
            <w:tcBorders>
              <w:top w:val="single" w:sz="8" w:space="0" w:color="231F20"/>
              <w:bottom w:val="nil" w:sz="6" w:space="0" w:color="auto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07" w:type="dxa"/>
            <w:tcBorders>
              <w:top w:val="single" w:sz="8" w:space="0" w:color="231F20"/>
              <w:bottom w:val="nil" w:sz="6" w:space="0" w:color="auto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54" w:hRule="exact"/>
        </w:trPr>
        <w:tc>
          <w:tcPr>
            <w:tcW w:w="8210" w:type="dxa"/>
            <w:tcBorders>
              <w:top w:val="nil" w:sz="6" w:space="0" w:color="auto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>
              <w:spacing w:before="97" w:after="0" w:line="240" w:lineRule="auto"/>
              <w:ind w:left="150" w:right="-20"/>
              <w:jc w:val="left"/>
              <w:tabs>
                <w:tab w:pos="7920" w:val="left"/>
              </w:tabs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78"/>
              </w:rPr>
              <w:t>TOTAL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39"/>
                <w:w w:val="78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78"/>
              </w:rPr>
              <w:t>EXPENDITURE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16"/>
                <w:w w:val="78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22"/>
                <w:szCs w:val="22"/>
                <w:color w:val="5A5B5D"/>
                <w:spacing w:val="0"/>
                <w:w w:val="78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07" w:type="dxa"/>
            <w:tcBorders>
              <w:top w:val="nil" w:sz="6" w:space="0" w:color="auto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/>
            <w:rPr/>
          </w:p>
        </w:tc>
      </w:tr>
    </w:tbl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5.234003" w:type="dxa"/>
      </w:tblPr>
      <w:tblGrid/>
      <w:tr>
        <w:trPr>
          <w:trHeight w:val="446" w:hRule="exact"/>
        </w:trPr>
        <w:tc>
          <w:tcPr>
            <w:tcW w:w="8208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>
              <w:spacing w:before="87" w:after="0" w:line="240" w:lineRule="auto"/>
              <w:ind w:left="14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4"/>
              </w:rPr>
              <w:t>ESTIMATED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-10"/>
                <w:w w:val="84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4"/>
              </w:rPr>
              <w:t>ANNUAL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4"/>
                <w:w w:val="84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4"/>
              </w:rPr>
              <w:t>INCOME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-6"/>
                <w:w w:val="8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84"/>
              </w:rPr>
              <w:t>(i.e.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20"/>
                <w:w w:val="8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84"/>
              </w:rPr>
              <w:t>not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22"/>
                <w:w w:val="8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84"/>
              </w:rPr>
              <w:t>from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43"/>
                <w:w w:val="8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84"/>
              </w:rPr>
              <w:t>the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11"/>
                <w:w w:val="84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100"/>
              </w:rPr>
              <w:t>pub)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410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/>
            <w:rPr/>
          </w:p>
        </w:tc>
      </w:tr>
      <w:tr>
        <w:trPr>
          <w:trHeight w:val="472" w:hRule="exact"/>
        </w:trPr>
        <w:tc>
          <w:tcPr>
            <w:tcW w:w="8208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97" w:after="0" w:line="240" w:lineRule="auto"/>
              <w:ind w:left="147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90"/>
              </w:rPr>
              <w:t>Total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-16"/>
                <w:w w:val="9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90"/>
              </w:rPr>
              <w:t>income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-8"/>
                <w:w w:val="9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90"/>
              </w:rPr>
              <w:t>from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19"/>
                <w:w w:val="9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>family/partner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410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44" w:hRule="exact"/>
        </w:trPr>
        <w:tc>
          <w:tcPr>
            <w:tcW w:w="8208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82" w:after="0" w:line="240" w:lineRule="auto"/>
              <w:ind w:left="14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6"/>
              </w:rPr>
              <w:t>Other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2"/>
                <w:w w:val="86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6"/>
              </w:rPr>
              <w:t>income,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28"/>
                <w:w w:val="8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86"/>
              </w:rPr>
              <w:t>please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-10"/>
                <w:w w:val="8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86"/>
              </w:rPr>
              <w:t>state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6"/>
                <w:w w:val="8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5A5B5D"/>
                <w:spacing w:val="0"/>
                <w:w w:val="100"/>
              </w:rPr>
              <w:t>source: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410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44" w:hRule="exact"/>
        </w:trPr>
        <w:tc>
          <w:tcPr>
            <w:tcW w:w="8208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10" w:type="dxa"/>
            <w:tcBorders>
              <w:top w:val="single" w:sz="8" w:space="0" w:color="231F20"/>
              <w:bottom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64" w:hRule="exact"/>
        </w:trPr>
        <w:tc>
          <w:tcPr>
            <w:tcW w:w="8208" w:type="dxa"/>
            <w:tcBorders>
              <w:top w:val="single" w:sz="8" w:space="0" w:color="231F20"/>
              <w:bottom w:val="nil" w:sz="6" w:space="0" w:color="auto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  <w:tc>
          <w:tcPr>
            <w:tcW w:w="1410" w:type="dxa"/>
            <w:tcBorders>
              <w:top w:val="single" w:sz="8" w:space="0" w:color="231F20"/>
              <w:bottom w:val="nil" w:sz="6" w:space="0" w:color="auto"/>
              <w:left w:val="single" w:sz="8" w:space="0" w:color="231F20"/>
              <w:right w:val="single" w:sz="8" w:space="0" w:color="231F20"/>
            </w:tcBorders>
          </w:tcPr>
          <w:p>
            <w:pPr/>
            <w:rPr/>
          </w:p>
        </w:tc>
      </w:tr>
      <w:tr>
        <w:trPr>
          <w:trHeight w:val="444" w:hRule="exact"/>
        </w:trPr>
        <w:tc>
          <w:tcPr>
            <w:tcW w:w="8208" w:type="dxa"/>
            <w:tcBorders>
              <w:top w:val="nil" w:sz="6" w:space="0" w:color="auto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>
              <w:spacing w:before="82" w:after="0" w:line="240" w:lineRule="auto"/>
              <w:ind w:left="150" w:right="-20"/>
              <w:jc w:val="left"/>
              <w:tabs>
                <w:tab w:pos="7880" w:val="left"/>
              </w:tabs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1"/>
              </w:rPr>
              <w:t>TOTAL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13"/>
                <w:w w:val="81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81"/>
              </w:rPr>
              <w:t>INCOME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-35"/>
                <w:w w:val="81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24"/>
                <w:szCs w:val="24"/>
                <w:color w:val="5A5B5D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22"/>
                <w:szCs w:val="22"/>
                <w:color w:val="5A5B5D"/>
                <w:spacing w:val="0"/>
                <w:w w:val="81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10" w:type="dxa"/>
            <w:tcBorders>
              <w:top w:val="nil" w:sz="6" w:space="0" w:color="auto"/>
              <w:bottom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2C4C6"/>
          </w:tcPr>
          <w:p>
            <w:pPr/>
            <w:rPr/>
          </w:p>
        </w:tc>
      </w:tr>
    </w:tbl>
    <w:p>
      <w:pPr>
        <w:spacing w:after="0"/>
        <w:sectPr>
          <w:pgMar w:header="0" w:footer="2236" w:top="740" w:bottom="2420" w:left="1020" w:right="1020"/>
          <w:headerReference w:type="default" r:id="rId14"/>
          <w:footerReference w:type="default" r:id="rId15"/>
          <w:pgSz w:w="11920" w:h="16840"/>
        </w:sectPr>
      </w:pPr>
      <w:rPr/>
    </w:p>
    <w:p>
      <w:pPr>
        <w:spacing w:before="52" w:after="0" w:line="410" w:lineRule="exact"/>
        <w:ind w:left="101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/>
        <w:pict>
          <v:group style="position:absolute;margin-left:28.846001pt;margin-top:28.846014pt;width:537.583pt;height:784.197pt;mso-position-horizontal-relative:page;mso-position-vertical-relative:page;z-index:-864" coordorigin="577,577" coordsize="10752,15684">
            <v:shape style="position:absolute;left:577;top:577;width:10752;height:15684" coordorigin="577,577" coordsize="10752,15684" path="m577,16261l11329,16261,11329,577,577,577,577,16261xe" filled="f" stroked="t" strokeweight="1pt" strokecolor="#373529">
              <v:path arrowok="t"/>
            </v:shape>
          </v:group>
          <w10:wrap type="none"/>
        </w:pict>
      </w:r>
      <w:r>
        <w:rPr/>
        <w:pict>
          <v:group style="position:absolute;margin-left:595.275574pt;margin-top:678.45282pt;width:.1pt;height:.1pt;mso-position-horizontal-relative:page;mso-position-vertical-relative:page;z-index:-863" coordorigin="11906,13569" coordsize="2,2">
            <v:shape style="position:absolute;left:11906;top:13569;width:2;height:2" coordorigin="11906,13569" coordsize="0,0" path="m11906,13569l11906,13569e" filled="f" stroked="t" strokeweight="4pt" strokecolor="#EC008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6"/>
          <w:szCs w:val="36"/>
          <w:color w:val="5A5B5D"/>
          <w:spacing w:val="0"/>
          <w:w w:val="100"/>
          <w:position w:val="-1"/>
        </w:rPr>
        <w:t>Notes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0" w:lineRule="auto"/>
        <w:ind w:right="94"/>
        <w:jc w:val="right"/>
        <w:rPr>
          <w:rFonts w:ascii="Arial" w:hAnsi="Arial" w:cs="Arial" w:eastAsia="Arial"/>
          <w:sz w:val="24"/>
          <w:szCs w:val="24"/>
        </w:rPr>
      </w:pPr>
      <w:rPr/>
      <w:hyperlink r:id="rId18">
        <w:r>
          <w:rPr>
            <w:rFonts w:ascii="Arial" w:hAnsi="Arial" w:cs="Arial" w:eastAsia="Arial"/>
            <w:sz w:val="24"/>
            <w:szCs w:val="24"/>
            <w:color w:val="373529"/>
            <w:spacing w:val="0"/>
            <w:w w:val="90"/>
          </w:rPr>
          <w:t>www.ionapub.com</w:t>
        </w:r>
        <w:r>
          <w:rPr>
            <w:rFonts w:ascii="Arial" w:hAnsi="Arial" w:cs="Arial" w:eastAsia="Arial"/>
            <w:sz w:val="24"/>
            <w:szCs w:val="24"/>
            <w:color w:val="000000"/>
            <w:spacing w:val="0"/>
            <w:w w:val="100"/>
          </w:rPr>
        </w:r>
      </w:hyperlink>
    </w:p>
    <w:sectPr>
      <w:pgMar w:header="0" w:footer="0" w:top="740" w:bottom="280" w:left="760" w:right="660"/>
      <w:headerReference w:type="default" r:id="rId16"/>
      <w:footerReference w:type="default" r:id="rId17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4.1968pt;margin-top:719.112pt;width:95.336004pt;height:14pt;mso-position-horizontal-relative:page;mso-position-vertical-relative:page;z-index:-882" type="#_x0000_t202" filled="f" stroked="f">
          <v:textbox inset="0,0,0,0">
            <w:txbxContent>
              <w:p>
                <w:pPr>
                  <w:spacing w:before="0" w:after="0" w:line="262" w:lineRule="exact"/>
                  <w:ind w:left="20" w:right="-56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4"/>
                    <w:szCs w:val="24"/>
                    <w:color w:val="5A5B5D"/>
                    <w:spacing w:val="0"/>
                    <w:w w:val="81"/>
                  </w:rPr>
                  <w:t>TOTAL</w:t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5A5B5D"/>
                    <w:spacing w:val="13"/>
                    <w:w w:val="81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5A5B5D"/>
                    <w:spacing w:val="0"/>
                    <w:w w:val="81"/>
                  </w:rPr>
                  <w:t>NET</w:t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5A5B5D"/>
                    <w:spacing w:val="1"/>
                    <w:w w:val="81"/>
                  </w:rPr>
                  <w:t> </w:t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5A5B5D"/>
                    <w:spacing w:val="0"/>
                    <w:w w:val="81"/>
                  </w:rPr>
                  <w:t>PROFIT</w:t>
                </w:r>
                <w:r>
                  <w:rPr>
                    <w:rFonts w:ascii="Arial" w:hAnsi="Arial" w:cs="Arial" w:eastAsia="Arial"/>
                    <w:sz w:val="24"/>
                    <w:szCs w:val="2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8.770813pt;margin-top:719.910339pt;width:50.576002pt;height:13pt;mso-position-horizontal-relative:page;mso-position-vertical-relative:page;z-index:-881" type="#_x0000_t202" filled="f" stroked="f">
          <v:textbox inset="0,0,0,0">
            <w:txbxContent>
              <w:p>
                <w:pPr>
                  <w:spacing w:before="0" w:after="0" w:line="242" w:lineRule="exact"/>
                  <w:ind w:left="20" w:right="-53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5A5B5D"/>
                    <w:spacing w:val="0"/>
                    <w:w w:val="100"/>
                  </w:rPr>
                  <w:t>(C-D=E)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5A5B5D"/>
                    <w:spacing w:val="-1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5A5B5D"/>
                    <w:spacing w:val="0"/>
                    <w:w w:val="74"/>
                  </w:rPr>
                  <w:t>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4.265198pt;margin-top:720.018555pt;width:248.004012pt;height:13pt;mso-position-horizontal-relative:page;mso-position-vertical-relative:page;z-index:-880" type="#_x0000_t202" filled="f" stroked="f">
          <v:textbox inset="0,0,0,0">
            <w:txbxContent>
              <w:p>
                <w:pPr>
                  <w:spacing w:before="0" w:after="0" w:line="242" w:lineRule="exact"/>
                  <w:ind w:left="20" w:right="-53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5A5B5D"/>
                    <w:spacing w:val="0"/>
                    <w:w w:val="84"/>
                  </w:rPr>
                  <w:t>TOTAL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5A5B5D"/>
                    <w:spacing w:val="-10"/>
                    <w:w w:val="84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5A5B5D"/>
                    <w:spacing w:val="0"/>
                    <w:w w:val="84"/>
                  </w:rPr>
                  <w:t>MINIMUM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5A5B5D"/>
                    <w:spacing w:val="0"/>
                    <w:w w:val="84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5A5B5D"/>
                    <w:spacing w:val="22"/>
                    <w:w w:val="84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5A5B5D"/>
                    <w:spacing w:val="0"/>
                    <w:w w:val="83"/>
                  </w:rPr>
                  <w:t>INCOME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5A5B5D"/>
                    <w:spacing w:val="4"/>
                    <w:w w:val="83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5A5B5D"/>
                    <w:spacing w:val="0"/>
                    <w:w w:val="83"/>
                  </w:rPr>
                  <w:t>REQUIRED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5A5B5D"/>
                    <w:spacing w:val="-7"/>
                    <w:w w:val="83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5A5B5D"/>
                    <w:spacing w:val="0"/>
                    <w:w w:val="83"/>
                  </w:rPr>
                  <w:t>FROM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5A5B5D"/>
                    <w:spacing w:val="4"/>
                    <w:w w:val="83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5A5B5D"/>
                    <w:spacing w:val="0"/>
                    <w:w w:val="83"/>
                  </w:rPr>
                  <w:t>BUSINESS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8.495697pt;margin-top:720.018555pt;width:51.786002pt;height:13pt;mso-position-horizontal-relative:page;mso-position-vertical-relative:page;z-index:-879" type="#_x0000_t202" filled="f" stroked="f">
          <v:textbox inset="0,0,0,0">
            <w:txbxContent>
              <w:p>
                <w:pPr>
                  <w:spacing w:before="0" w:after="0" w:line="242" w:lineRule="exact"/>
                  <w:ind w:left="20" w:right="-53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Pr/>
                <w:r>
                  <w:rPr>
                    <w:rFonts w:ascii="Arial" w:hAnsi="Arial" w:cs="Arial" w:eastAsia="Arial"/>
                    <w:sz w:val="22"/>
                    <w:szCs w:val="22"/>
                    <w:color w:val="5A5B5D"/>
                    <w:spacing w:val="0"/>
                    <w:w w:val="100"/>
                  </w:rPr>
                  <w:t>(G-F=H)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5A5B5D"/>
                    <w:spacing w:val="-1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5A5B5D"/>
                    <w:spacing w:val="0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0.790497pt;margin-top:35.850372pt;width:433.697021pt;height:23pt;mso-position-horizontal-relative:page;mso-position-vertical-relative:page;z-index:-883" type="#_x0000_t202" filled="f" stroked="f">
          <v:textbox inset="0,0,0,0">
            <w:txbxContent>
              <w:p>
                <w:pPr>
                  <w:spacing w:before="0" w:after="0" w:line="444" w:lineRule="exact"/>
                  <w:ind w:left="20" w:right="-83"/>
                  <w:jc w:val="left"/>
                  <w:rPr>
                    <w:rFonts w:ascii="Arial" w:hAnsi="Arial" w:cs="Arial" w:eastAsia="Arial"/>
                    <w:sz w:val="42"/>
                    <w:szCs w:val="42"/>
                  </w:rPr>
                </w:pPr>
                <w:rPr/>
                <w:r>
                  <w:rPr>
                    <w:rFonts w:ascii="Arial" w:hAnsi="Arial" w:cs="Arial" w:eastAsia="Arial"/>
                    <w:sz w:val="42"/>
                    <w:szCs w:val="42"/>
                    <w:color w:val="5A5B5D"/>
                    <w:spacing w:val="0"/>
                    <w:w w:val="82"/>
                    <w:b/>
                    <w:bCs/>
                  </w:rPr>
                  <w:t>HOW</w:t>
                </w:r>
                <w:r>
                  <w:rPr>
                    <w:rFonts w:ascii="Arial" w:hAnsi="Arial" w:cs="Arial" w:eastAsia="Arial"/>
                    <w:sz w:val="42"/>
                    <w:szCs w:val="42"/>
                    <w:color w:val="5A5B5D"/>
                    <w:spacing w:val="30"/>
                    <w:w w:val="82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42"/>
                    <w:szCs w:val="42"/>
                    <w:color w:val="5A5B5D"/>
                    <w:spacing w:val="0"/>
                    <w:w w:val="82"/>
                    <w:b/>
                    <w:bCs/>
                  </w:rPr>
                  <w:t>WILL</w:t>
                </w:r>
                <w:r>
                  <w:rPr>
                    <w:rFonts w:ascii="Arial" w:hAnsi="Arial" w:cs="Arial" w:eastAsia="Arial"/>
                    <w:sz w:val="42"/>
                    <w:szCs w:val="42"/>
                    <w:color w:val="5A5B5D"/>
                    <w:spacing w:val="50"/>
                    <w:w w:val="82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42"/>
                    <w:szCs w:val="42"/>
                    <w:color w:val="5A5B5D"/>
                    <w:spacing w:val="0"/>
                    <w:w w:val="82"/>
                    <w:b/>
                    <w:bCs/>
                  </w:rPr>
                  <w:t>YOU</w:t>
                </w:r>
                <w:r>
                  <w:rPr>
                    <w:rFonts w:ascii="Arial" w:hAnsi="Arial" w:cs="Arial" w:eastAsia="Arial"/>
                    <w:sz w:val="42"/>
                    <w:szCs w:val="42"/>
                    <w:color w:val="5A5B5D"/>
                    <w:spacing w:val="9"/>
                    <w:w w:val="82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42"/>
                    <w:szCs w:val="42"/>
                    <w:color w:val="5A5B5D"/>
                    <w:spacing w:val="0"/>
                    <w:w w:val="82"/>
                    <w:b/>
                    <w:bCs/>
                  </w:rPr>
                  <w:t>MOVE</w:t>
                </w:r>
                <w:r>
                  <w:rPr>
                    <w:rFonts w:ascii="Arial" w:hAnsi="Arial" w:cs="Arial" w:eastAsia="Arial"/>
                    <w:sz w:val="42"/>
                    <w:szCs w:val="42"/>
                    <w:color w:val="5A5B5D"/>
                    <w:spacing w:val="21"/>
                    <w:w w:val="82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42"/>
                    <w:szCs w:val="42"/>
                    <w:color w:val="5A5B5D"/>
                    <w:spacing w:val="0"/>
                    <w:w w:val="82"/>
                    <w:b/>
                    <w:bCs/>
                  </w:rPr>
                  <w:t>THE</w:t>
                </w:r>
                <w:r>
                  <w:rPr>
                    <w:rFonts w:ascii="Arial" w:hAnsi="Arial" w:cs="Arial" w:eastAsia="Arial"/>
                    <w:sz w:val="42"/>
                    <w:szCs w:val="42"/>
                    <w:color w:val="5A5B5D"/>
                    <w:spacing w:val="-8"/>
                    <w:w w:val="82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42"/>
                    <w:szCs w:val="42"/>
                    <w:color w:val="5A5B5D"/>
                    <w:spacing w:val="0"/>
                    <w:w w:val="82"/>
                    <w:b/>
                    <w:bCs/>
                  </w:rPr>
                  <w:t>BUSINESS</w:t>
                </w:r>
                <w:r>
                  <w:rPr>
                    <w:rFonts w:ascii="Arial" w:hAnsi="Arial" w:cs="Arial" w:eastAsia="Arial"/>
                    <w:sz w:val="42"/>
                    <w:szCs w:val="42"/>
                    <w:color w:val="5A5B5D"/>
                    <w:spacing w:val="9"/>
                    <w:w w:val="82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42"/>
                    <w:szCs w:val="42"/>
                    <w:color w:val="5A5B5D"/>
                    <w:spacing w:val="0"/>
                    <w:w w:val="82"/>
                    <w:b/>
                    <w:bCs/>
                  </w:rPr>
                  <w:t>FORWARD?</w:t>
                </w:r>
                <w:r>
                  <w:rPr>
                    <w:rFonts w:ascii="Arial" w:hAnsi="Arial" w:cs="Arial" w:eastAsia="Arial"/>
                    <w:sz w:val="42"/>
                    <w:szCs w:val="4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footer" Target="footer1.xml"/><Relationship Id="rId14" Type="http://schemas.openxmlformats.org/officeDocument/2006/relationships/header" Target="header5.xml"/><Relationship Id="rId15" Type="http://schemas.openxmlformats.org/officeDocument/2006/relationships/footer" Target="footer2.xml"/><Relationship Id="rId16" Type="http://schemas.openxmlformats.org/officeDocument/2006/relationships/header" Target="header6.xml"/><Relationship Id="rId17" Type="http://schemas.openxmlformats.org/officeDocument/2006/relationships/footer" Target="footer3.xml"/><Relationship Id="rId18" Type="http://schemas.openxmlformats.org/officeDocument/2006/relationships/hyperlink" Target="http://www.ionapub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2015-11-09T09:54:37Z</dcterms:created>
  <dcterms:modified xsi:type="dcterms:W3CDTF">2015-11-09T09:54:37Z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2015-05-26T00:00:00Z</vt:filetime>
  </property>
  <property fmtid="{D5CDD505-2E9C-101B-9397-08002B2CF9AE}" pid="3" name="LastSaved">
    <vt:filetime>2015-11-09T00:00:00Z</vt:filetime>
  </property>
</Properties>
</file>